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84426" w14:textId="77777777" w:rsidR="00641BB1" w:rsidRDefault="00403F20">
      <w:pPr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Załącznik nr 4 do Zarządzenia Nr RD/Z.0201-3/2020</w:t>
      </w:r>
    </w:p>
    <w:p w14:paraId="5C1B54EC" w14:textId="77777777" w:rsidR="00641BB1" w:rsidRDefault="00641BB1">
      <w:pPr>
        <w:jc w:val="right"/>
      </w:pPr>
    </w:p>
    <w:p w14:paraId="1F95C9F6" w14:textId="77777777" w:rsidR="00641BB1" w:rsidRDefault="00641BB1">
      <w:pPr>
        <w:jc w:val="right"/>
      </w:pPr>
    </w:p>
    <w:p w14:paraId="5071AF3E" w14:textId="77777777" w:rsidR="00641BB1" w:rsidRDefault="00641BB1">
      <w:pPr>
        <w:jc w:val="right"/>
      </w:pPr>
    </w:p>
    <w:p w14:paraId="345CC54D" w14:textId="77777777" w:rsidR="00641BB1" w:rsidRDefault="00403F20">
      <w:pPr>
        <w:jc w:val="center"/>
      </w:pPr>
      <w:r>
        <w:rPr>
          <w:rFonts w:ascii="Arial" w:eastAsia="Arial" w:hAnsi="Arial" w:cs="Arial"/>
          <w:b/>
          <w:sz w:val="24"/>
        </w:rPr>
        <w:t>KARTA KURSU</w:t>
      </w:r>
    </w:p>
    <w:p w14:paraId="6609E466" w14:textId="77777777" w:rsidR="00641BB1" w:rsidRDefault="00641BB1">
      <w:pPr>
        <w:jc w:val="center"/>
      </w:pPr>
    </w:p>
    <w:p w14:paraId="248C1D8F" w14:textId="77777777" w:rsidR="00641BB1" w:rsidRDefault="00641BB1">
      <w:pPr>
        <w:jc w:val="center"/>
      </w:pPr>
    </w:p>
    <w:p w14:paraId="2E56BE22" w14:textId="77777777" w:rsidR="00641BB1" w:rsidRDefault="00641BB1">
      <w:pPr>
        <w:jc w:val="center"/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5"/>
        <w:gridCol w:w="7660"/>
      </w:tblGrid>
      <w:tr w:rsidR="00641BB1" w14:paraId="6A411D0E" w14:textId="77777777">
        <w:tblPrEx>
          <w:tblCellMar>
            <w:top w:w="0" w:type="dxa"/>
            <w:bottom w:w="0" w:type="dxa"/>
          </w:tblCellMar>
        </w:tblPrEx>
        <w:trPr>
          <w:trHeight w:val="395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C8E742" w14:textId="77777777" w:rsidR="00641BB1" w:rsidRDefault="00403F20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Nazwa</w:t>
            </w:r>
          </w:p>
        </w:tc>
        <w:tc>
          <w:tcPr>
            <w:tcW w:w="766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5C9EB3" w14:textId="77777777" w:rsidR="00641BB1" w:rsidRDefault="00403F20">
            <w:pPr>
              <w:spacing w:before="60" w:after="6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</w:rPr>
              <w:t>GRAFIKA EDYTORSKA</w:t>
            </w:r>
          </w:p>
        </w:tc>
      </w:tr>
      <w:tr w:rsidR="00641BB1" w14:paraId="75B4A582" w14:textId="77777777">
        <w:tblPrEx>
          <w:tblCellMar>
            <w:top w:w="0" w:type="dxa"/>
            <w:bottom w:w="0" w:type="dxa"/>
          </w:tblCellMar>
        </w:tblPrEx>
        <w:trPr>
          <w:trHeight w:val="379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048EBB" w14:textId="77777777" w:rsidR="00641BB1" w:rsidRDefault="00403F20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Nazwa w j. ang.</w:t>
            </w:r>
          </w:p>
        </w:tc>
        <w:tc>
          <w:tcPr>
            <w:tcW w:w="766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E4844F" w14:textId="77777777" w:rsidR="00641BB1" w:rsidRDefault="00641BB1">
            <w:pPr>
              <w:spacing w:before="60" w:after="60"/>
              <w:jc w:val="center"/>
            </w:pPr>
          </w:p>
        </w:tc>
      </w:tr>
    </w:tbl>
    <w:p w14:paraId="2E3E7220" w14:textId="77777777" w:rsidR="00641BB1" w:rsidRDefault="00641BB1">
      <w:pPr>
        <w:jc w:val="center"/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6"/>
      </w:tblGrid>
      <w:tr w:rsidR="00641BB1" w14:paraId="0EB756C1" w14:textId="77777777">
        <w:tblPrEx>
          <w:tblCellMar>
            <w:top w:w="0" w:type="dxa"/>
            <w:bottom w:w="0" w:type="dxa"/>
          </w:tblCellMar>
        </w:tblPrEx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000000"/>
              <w:right w:val="single" w:sz="2" w:space="0" w:color="000000"/>
            </w:tcBorders>
            <w:shd w:val="clear" w:color="auto" w:fill="DBE5F1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2CACFFE1" w14:textId="77777777" w:rsidR="00641BB1" w:rsidRDefault="00403F20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03E134CE" w14:textId="77777777" w:rsidR="00641BB1" w:rsidRDefault="00403F20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Dr hab. Agnieszka Dutka</w:t>
            </w:r>
          </w:p>
        </w:tc>
        <w:tc>
          <w:tcPr>
            <w:tcW w:w="326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71B3830C" w14:textId="77777777" w:rsidR="00641BB1" w:rsidRDefault="00403F20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Zespół dydaktyczny</w:t>
            </w:r>
          </w:p>
        </w:tc>
      </w:tr>
      <w:tr w:rsidR="00641BB1" w14:paraId="39ABAB2A" w14:textId="77777777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18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000000"/>
              <w:right w:val="single" w:sz="2" w:space="0" w:color="000000"/>
            </w:tcBorders>
            <w:shd w:val="clear" w:color="auto" w:fill="DBE5F1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2A87D31A" w14:textId="77777777" w:rsidR="00641BB1" w:rsidRDefault="00403F20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3190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37BA4DA2" w14:textId="77777777" w:rsidR="00641BB1" w:rsidRDefault="00403F20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3266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000000"/>
              <w:right w:val="single" w:sz="2" w:space="0" w:color="95B3D7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01411ABE" w14:textId="77777777" w:rsidR="00641BB1" w:rsidRDefault="00641BB1">
            <w:pPr>
              <w:spacing w:before="57" w:after="57"/>
              <w:jc w:val="center"/>
            </w:pPr>
          </w:p>
        </w:tc>
      </w:tr>
      <w:tr w:rsidR="00641BB1" w14:paraId="1A79ABD5" w14:textId="77777777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3189" w:type="dxa"/>
            <w:tcBorders>
              <w:top w:val="single" w:sz="2" w:space="0" w:color="95B3D7"/>
              <w:left w:val="single" w:sz="2" w:space="0" w:color="000000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09D23052" w14:textId="77777777" w:rsidR="00641BB1" w:rsidRDefault="00641BB1">
            <w:pPr>
              <w:spacing w:before="57" w:after="57"/>
              <w:jc w:val="center"/>
            </w:pP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000000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5F94725C" w14:textId="77777777" w:rsidR="00641BB1" w:rsidRDefault="00641BB1">
            <w:pPr>
              <w:spacing w:before="57" w:after="57"/>
              <w:jc w:val="center"/>
            </w:pPr>
          </w:p>
        </w:tc>
        <w:tc>
          <w:tcPr>
            <w:tcW w:w="3266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000000"/>
              <w:right w:val="single" w:sz="2" w:space="0" w:color="95B3D7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5CF41294" w14:textId="77777777" w:rsidR="00641BB1" w:rsidRDefault="00403F20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</w:tr>
      <w:tr w:rsidR="00641BB1" w14:paraId="3FEFFE64" w14:textId="77777777">
        <w:tblPrEx>
          <w:tblCellMar>
            <w:top w:w="0" w:type="dxa"/>
            <w:bottom w:w="0" w:type="dxa"/>
          </w:tblCellMar>
        </w:tblPrEx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48C1CBB7" w14:textId="77777777" w:rsidR="00641BB1" w:rsidRDefault="00403F20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4DB1144E" w14:textId="77777777" w:rsidR="00641BB1" w:rsidRDefault="00403F20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4</w:t>
            </w:r>
          </w:p>
        </w:tc>
        <w:tc>
          <w:tcPr>
            <w:tcW w:w="3266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000000"/>
              <w:right w:val="single" w:sz="2" w:space="0" w:color="95B3D7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1D64D299" w14:textId="77777777" w:rsidR="00641BB1" w:rsidRDefault="00403F20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</w:tr>
    </w:tbl>
    <w:p w14:paraId="74FF0EC1" w14:textId="77777777" w:rsidR="00641BB1" w:rsidRDefault="00641BB1">
      <w:pPr>
        <w:jc w:val="center"/>
      </w:pPr>
    </w:p>
    <w:p w14:paraId="77E5E670" w14:textId="77777777" w:rsidR="00641BB1" w:rsidRDefault="00641BB1">
      <w:pPr>
        <w:jc w:val="center"/>
      </w:pPr>
    </w:p>
    <w:p w14:paraId="49C65F48" w14:textId="77777777" w:rsidR="00641BB1" w:rsidRDefault="00641BB1">
      <w:pPr>
        <w:jc w:val="center"/>
      </w:pPr>
    </w:p>
    <w:p w14:paraId="5A422C17" w14:textId="77777777" w:rsidR="00641BB1" w:rsidRDefault="00641BB1"/>
    <w:p w14:paraId="37A24D84" w14:textId="77777777" w:rsidR="00641BB1" w:rsidRDefault="00641BB1"/>
    <w:p w14:paraId="68848EA7" w14:textId="77777777" w:rsidR="00641BB1" w:rsidRDefault="00403F20">
      <w:r>
        <w:rPr>
          <w:rFonts w:ascii="Arial" w:eastAsia="Arial" w:hAnsi="Arial" w:cs="Arial"/>
        </w:rPr>
        <w:t xml:space="preserve">Opis kursu (cele </w:t>
      </w:r>
      <w:r>
        <w:rPr>
          <w:rFonts w:ascii="Arial" w:eastAsia="Arial" w:hAnsi="Arial" w:cs="Arial"/>
        </w:rPr>
        <w:t>kształcenia)</w:t>
      </w:r>
    </w:p>
    <w:p w14:paraId="4061845E" w14:textId="77777777" w:rsidR="00641BB1" w:rsidRDefault="00641BB1"/>
    <w:tbl>
      <w:tblPr>
        <w:tblW w:w="965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50"/>
      </w:tblGrid>
      <w:tr w:rsidR="00641BB1" w14:paraId="05C1FC64" w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1FF2F8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 xml:space="preserve">Kurs grafiki edytorskiej w oparciu o zadania projektowe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dityczące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publikacji wielostronicowych o różnym charakterze. Zajęcia realizowane w formie indywidualnych korekt prac studentów zgodnych z obszarem tematycznym kursu; także tworzonych pod</w:t>
            </w:r>
            <w:r>
              <w:rPr>
                <w:rFonts w:ascii="Arial" w:eastAsia="Arial" w:hAnsi="Arial" w:cs="Arial"/>
                <w:color w:val="000000"/>
              </w:rPr>
              <w:t xml:space="preserve"> kątem pracy dyplomowej.</w:t>
            </w:r>
          </w:p>
          <w:p w14:paraId="7CB918B7" w14:textId="77777777" w:rsidR="00641BB1" w:rsidRDefault="00641BB1"/>
          <w:p w14:paraId="63F611CD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Celem kursu jest przygotowanie do twórczej pracy projektowej w dziedzinie projektowania 2d, poprzez doskonalenie umiejętności projektowych, warsztatowych oraz rozwój kompetencji twórczych. Kurs pozwala także  poszerzyć wiedzę teor</w:t>
            </w:r>
            <w:r>
              <w:rPr>
                <w:rFonts w:ascii="Arial" w:eastAsia="Arial" w:hAnsi="Arial" w:cs="Arial"/>
                <w:color w:val="000000"/>
              </w:rPr>
              <w:t>etyczną w wybranym przez studenta obszarze.</w:t>
            </w:r>
          </w:p>
          <w:p w14:paraId="7215BFE9" w14:textId="77777777" w:rsidR="00641BB1" w:rsidRDefault="00641BB1"/>
          <w:p w14:paraId="477030B3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Wykonane w ramach zajęć prace powinny być przedstawione w formie wydrukowanych makiet książkowych oraz zostać zaprezentowane z autorskim komentarzem na przeglądzie zaliczeniowym. Istotny jest  przebieg procesu p</w:t>
            </w:r>
            <w:r>
              <w:rPr>
                <w:rFonts w:ascii="Arial" w:eastAsia="Arial" w:hAnsi="Arial" w:cs="Arial"/>
                <w:color w:val="000000"/>
              </w:rPr>
              <w:t>rojektowego (gromadzenie materiałów, koncepcje wstępne, rozwój tychże koncepcji itd.). Aktywny udział w zajęciach to: udział w dyskusjach, sumienne uczestniczenie w korektach własnych, czy też innych studentów.</w:t>
            </w:r>
          </w:p>
          <w:p w14:paraId="360921F6" w14:textId="77777777" w:rsidR="00641BB1" w:rsidRDefault="00641BB1"/>
          <w:p w14:paraId="1768B987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Celem realizacji przedmiotu jest:</w:t>
            </w:r>
          </w:p>
          <w:p w14:paraId="27A23DBF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 xml:space="preserve">- </w:t>
            </w:r>
            <w:r>
              <w:rPr>
                <w:rFonts w:ascii="Arial" w:eastAsia="Arial" w:hAnsi="Arial" w:cs="Arial"/>
                <w:color w:val="000000"/>
              </w:rPr>
              <w:t>poznanie i utrwalenie zasad projektowania wydawnictw prasowych oraz wydawnictw książkowych (łączenia tekstu z ilustracją, estetycznego projektowania stron, przygotowanie publikacji do druku wraz z realizacją w postaci makiety gotowego produktu wydawniczego</w:t>
            </w:r>
            <w:r>
              <w:rPr>
                <w:rFonts w:ascii="Arial" w:eastAsia="Arial" w:hAnsi="Arial" w:cs="Arial"/>
                <w:color w:val="000000"/>
              </w:rPr>
              <w:t>);</w:t>
            </w:r>
          </w:p>
          <w:p w14:paraId="162789BA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- poznanie i utrwalenie umiejętności kształtowania podstawowych elementów wpływających na siłę przekazu komunikatu wizualnego w oparciu o graficzne środki wyrazu i obrazowania oraz współczesne narzędzia projektowe.</w:t>
            </w:r>
          </w:p>
          <w:p w14:paraId="05DB6709" w14:textId="77777777" w:rsidR="00641BB1" w:rsidRDefault="00641BB1"/>
          <w:p w14:paraId="4D0C7C2A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Kurs prowadzony jest w języku polskim</w:t>
            </w:r>
            <w:r>
              <w:rPr>
                <w:rFonts w:ascii="Arial" w:eastAsia="Arial" w:hAnsi="Arial" w:cs="Arial"/>
                <w:color w:val="000000"/>
              </w:rPr>
              <w:t>.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</w:rPr>
              <w:t>Kurs może być prowadzony w trybie hybrydowym lub zdalnym.</w:t>
            </w:r>
          </w:p>
          <w:p w14:paraId="7304446D" w14:textId="77777777" w:rsidR="00641BB1" w:rsidRDefault="00641BB1"/>
        </w:tc>
      </w:tr>
    </w:tbl>
    <w:p w14:paraId="7DFC464A" w14:textId="77777777" w:rsidR="00641BB1" w:rsidRDefault="00641BB1"/>
    <w:p w14:paraId="52218D67" w14:textId="77777777" w:rsidR="00641BB1" w:rsidRDefault="00641BB1"/>
    <w:p w14:paraId="6C3A8075" w14:textId="77777777" w:rsidR="00641BB1" w:rsidRDefault="00641BB1"/>
    <w:p w14:paraId="1B5EF2C1" w14:textId="77777777" w:rsidR="00641BB1" w:rsidRDefault="00641BB1"/>
    <w:p w14:paraId="24939F78" w14:textId="77777777" w:rsidR="00641BB1" w:rsidRDefault="00403F20">
      <w:r>
        <w:rPr>
          <w:rFonts w:ascii="Arial" w:eastAsia="Arial" w:hAnsi="Arial" w:cs="Arial"/>
        </w:rPr>
        <w:t>Warunki wstępne</w:t>
      </w:r>
    </w:p>
    <w:p w14:paraId="4E5991C3" w14:textId="77777777" w:rsidR="00641BB1" w:rsidRDefault="00641BB1"/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w:rsidR="00641BB1" w14:paraId="0EF90BBA" w14:textId="77777777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5D39D781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Wiedza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0F0D5EC3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Wiedza na temat projektowania graficznego, komunikacji wizualnej, liternictwa i typografii</w:t>
            </w:r>
          </w:p>
        </w:tc>
      </w:tr>
      <w:tr w:rsidR="00641BB1" w14:paraId="79E14D56" w14:textId="77777777">
        <w:tblPrEx>
          <w:tblCellMar>
            <w:top w:w="0" w:type="dxa"/>
            <w:bottom w:w="0" w:type="dxa"/>
          </w:tblCellMar>
        </w:tblPrEx>
        <w:trPr>
          <w:trHeight w:val="577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03438A7B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Umiejętności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51245518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 xml:space="preserve">Umiejętność wykonywania projektów graficznych oraz </w:t>
            </w:r>
            <w:r>
              <w:rPr>
                <w:rFonts w:ascii="Arial" w:eastAsia="Arial" w:hAnsi="Arial" w:cs="Arial"/>
                <w:color w:val="000000"/>
              </w:rPr>
              <w:t>posługiwania się nowoczesnymi metodami projektowania, umiejętność oceny wartości estetycznej i funkcjonalnej projektów</w:t>
            </w:r>
          </w:p>
        </w:tc>
      </w:tr>
      <w:tr w:rsidR="00641BB1" w14:paraId="7C2D0AE7" w14:textId="77777777">
        <w:tblPrEx>
          <w:tblCellMar>
            <w:top w:w="0" w:type="dxa"/>
            <w:bottom w:w="0" w:type="dxa"/>
          </w:tblCellMar>
        </w:tblPrEx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5360E85B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Kursy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47BEDEAC" w14:textId="77777777" w:rsidR="00641BB1" w:rsidRDefault="00403F20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Liternictwo i typografia, Projektowanie graficzne</w:t>
            </w:r>
          </w:p>
          <w:p w14:paraId="007150BE" w14:textId="77777777" w:rsidR="00641BB1" w:rsidRDefault="00403F20">
            <w:pPr>
              <w:widowControl/>
              <w:shd w:val="clear" w:color="auto" w:fill="FFFFFF"/>
              <w:suppressAutoHyphens w:val="0"/>
            </w:pPr>
            <w:bookmarkStart w:id="0" w:name="_Hlk95252660"/>
            <w:r>
              <w:rPr>
                <w:rFonts w:ascii="Arial" w:hAnsi="Arial" w:cs="Arial"/>
                <w:color w:val="201F1E"/>
                <w:sz w:val="20"/>
                <w:szCs w:val="20"/>
              </w:rPr>
              <w:t xml:space="preserve">Treści kursu są dostosowane indywidualnie do każdego studenta w </w:t>
            </w:r>
            <w:r>
              <w:rPr>
                <w:rFonts w:ascii="Arial" w:hAnsi="Arial" w:cs="Arial"/>
                <w:color w:val="201F1E"/>
                <w:sz w:val="20"/>
                <w:szCs w:val="20"/>
              </w:rPr>
              <w:t>zależności od jego tematu badawczego oraz stopnia zaawansowania.</w:t>
            </w:r>
          </w:p>
          <w:p w14:paraId="16333DDA" w14:textId="77777777" w:rsidR="00641BB1" w:rsidRDefault="00403F20">
            <w:pPr>
              <w:widowControl/>
              <w:shd w:val="clear" w:color="auto" w:fill="FFFFFF"/>
              <w:suppressAutoHyphens w:val="0"/>
            </w:pPr>
            <w:r>
              <w:rPr>
                <w:rFonts w:ascii="Arial" w:hAnsi="Arial" w:cs="Arial"/>
                <w:color w:val="201F1E"/>
                <w:sz w:val="20"/>
                <w:szCs w:val="20"/>
              </w:rPr>
              <w:t>Stopień zaawansowania dostosowany do poziomu studenta. Możliwe jest uczestniczenie w kursie od podstaw lub jako kontynuacja uczestnictwa z poprzednich semestrów studiów.</w:t>
            </w:r>
          </w:p>
          <w:bookmarkEnd w:id="0"/>
          <w:p w14:paraId="46D889D8" w14:textId="77777777" w:rsidR="00641BB1" w:rsidRDefault="00641BB1"/>
        </w:tc>
      </w:tr>
    </w:tbl>
    <w:p w14:paraId="670849EF" w14:textId="77777777" w:rsidR="00641BB1" w:rsidRDefault="00641BB1"/>
    <w:p w14:paraId="44094624" w14:textId="77777777" w:rsidR="00641BB1" w:rsidRDefault="00641BB1"/>
    <w:p w14:paraId="32D4B7A2" w14:textId="77777777" w:rsidR="00641BB1" w:rsidRDefault="00641BB1"/>
    <w:p w14:paraId="2595928D" w14:textId="77777777" w:rsidR="00641BB1" w:rsidRDefault="00641BB1"/>
    <w:p w14:paraId="7623F6BF" w14:textId="77777777" w:rsidR="00641BB1" w:rsidRDefault="00403F20">
      <w:r>
        <w:rPr>
          <w:rFonts w:ascii="Arial" w:eastAsia="Arial" w:hAnsi="Arial" w:cs="Arial"/>
        </w:rPr>
        <w:t xml:space="preserve">Efekty </w:t>
      </w:r>
      <w:r>
        <w:rPr>
          <w:rFonts w:ascii="Arial" w:eastAsia="Arial" w:hAnsi="Arial" w:cs="Arial"/>
        </w:rPr>
        <w:t>kształcenia</w:t>
      </w:r>
    </w:p>
    <w:p w14:paraId="5CBE012F" w14:textId="77777777" w:rsidR="00641BB1" w:rsidRDefault="00641BB1"/>
    <w:tbl>
      <w:tblPr>
        <w:tblW w:w="965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75"/>
      </w:tblGrid>
      <w:tr w:rsidR="00641BB1" w14:paraId="304CD847" w14:textId="77777777">
        <w:tblPrEx>
          <w:tblCellMar>
            <w:top w:w="0" w:type="dxa"/>
            <w:bottom w:w="0" w:type="dxa"/>
          </w:tblCellMar>
        </w:tblPrEx>
        <w:trPr>
          <w:trHeight w:val="930"/>
        </w:trPr>
        <w:tc>
          <w:tcPr>
            <w:tcW w:w="1979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405566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18DE0E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Efekt kształcenia dla kursu</w:t>
            </w:r>
          </w:p>
        </w:tc>
        <w:tc>
          <w:tcPr>
            <w:tcW w:w="237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0B9B2D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Odniesienie do efektów kierunkowych</w:t>
            </w:r>
          </w:p>
        </w:tc>
      </w:tr>
      <w:tr w:rsidR="00641BB1" w14:paraId="345715E7" w14:textId="77777777">
        <w:tblPrEx>
          <w:tblCellMar>
            <w:top w:w="0" w:type="dxa"/>
            <w:bottom w:w="0" w:type="dxa"/>
          </w:tblCellMar>
        </w:tblPrEx>
        <w:trPr>
          <w:trHeight w:val="1838"/>
        </w:trPr>
        <w:tc>
          <w:tcPr>
            <w:tcW w:w="1979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11E7D9" w14:textId="77777777" w:rsidR="00641BB1" w:rsidRDefault="00403F20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F83152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W01- wykazuje znajomość elementów projektowania graficznego - technik, technologii  i materiałów oraz technik cyfrowych  do realizacji zadań projektowych</w:t>
            </w:r>
          </w:p>
          <w:p w14:paraId="1888E731" w14:textId="77777777" w:rsidR="00641BB1" w:rsidRDefault="00641BB1"/>
          <w:p w14:paraId="5719F274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 xml:space="preserve">W02 – </w:t>
            </w:r>
            <w:r>
              <w:rPr>
                <w:rFonts w:ascii="Arial" w:eastAsia="Arial" w:hAnsi="Arial" w:cs="Arial"/>
                <w:color w:val="000000"/>
              </w:rPr>
              <w:t>dysponuje ogólną wiedzą z zakresu typografii, historii pisma i grafiki użytkowej oraz współczesnych tendencji w projektowaniu graficznym</w:t>
            </w:r>
          </w:p>
          <w:p w14:paraId="19773A10" w14:textId="77777777" w:rsidR="00641BB1" w:rsidRDefault="00641BB1"/>
          <w:p w14:paraId="0DFB3D33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W03 - orientuje się w  metodologii procesu projektowego</w:t>
            </w:r>
          </w:p>
          <w:p w14:paraId="7A6788A4" w14:textId="77777777" w:rsidR="00641BB1" w:rsidRDefault="00641BB1"/>
          <w:p w14:paraId="70F207D7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W04 – posiada wiedzę dotyczącą języka komunikacji wizualnej o</w:t>
            </w:r>
            <w:r>
              <w:rPr>
                <w:rFonts w:ascii="Arial" w:eastAsia="Arial" w:hAnsi="Arial" w:cs="Arial"/>
                <w:color w:val="000000"/>
              </w:rPr>
              <w:t>raz świadomość oddziaływania elementów formalnych jako komunikatu wizualnego</w:t>
            </w:r>
          </w:p>
          <w:p w14:paraId="1023C483" w14:textId="77777777" w:rsidR="00641BB1" w:rsidRDefault="00641BB1"/>
          <w:p w14:paraId="47367D60" w14:textId="77777777" w:rsidR="00641BB1" w:rsidRDefault="00641BB1"/>
        </w:tc>
        <w:tc>
          <w:tcPr>
            <w:tcW w:w="237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74B707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K_W03</w:t>
            </w:r>
          </w:p>
          <w:p w14:paraId="689E3147" w14:textId="77777777" w:rsidR="00641BB1" w:rsidRDefault="00641BB1"/>
          <w:p w14:paraId="17D5514E" w14:textId="77777777" w:rsidR="00641BB1" w:rsidRDefault="00641BB1"/>
          <w:p w14:paraId="6D9CCF03" w14:textId="77777777" w:rsidR="00641BB1" w:rsidRDefault="00641BB1"/>
          <w:p w14:paraId="33BE9057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K_W02,</w:t>
            </w:r>
          </w:p>
          <w:p w14:paraId="30B422F6" w14:textId="77777777" w:rsidR="00641BB1" w:rsidRDefault="00641BB1"/>
          <w:p w14:paraId="09AE0A8B" w14:textId="77777777" w:rsidR="00641BB1" w:rsidRDefault="00641BB1"/>
          <w:p w14:paraId="74D71B6F" w14:textId="77777777" w:rsidR="00641BB1" w:rsidRDefault="00641BB1"/>
          <w:p w14:paraId="7B446037" w14:textId="77777777" w:rsidR="00641BB1" w:rsidRDefault="00641BB1"/>
          <w:p w14:paraId="092C1798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K_W06</w:t>
            </w:r>
          </w:p>
          <w:p w14:paraId="7B91CE33" w14:textId="77777777" w:rsidR="00641BB1" w:rsidRDefault="00641BB1"/>
          <w:p w14:paraId="23A06C45" w14:textId="77777777" w:rsidR="00641BB1" w:rsidRDefault="00641BB1"/>
          <w:p w14:paraId="5C6662B7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K_W04</w:t>
            </w:r>
          </w:p>
          <w:p w14:paraId="5EE5E38A" w14:textId="77777777" w:rsidR="00641BB1" w:rsidRDefault="00641BB1"/>
        </w:tc>
      </w:tr>
    </w:tbl>
    <w:p w14:paraId="0BF0008F" w14:textId="77777777" w:rsidR="00641BB1" w:rsidRDefault="00641BB1"/>
    <w:p w14:paraId="115225ED" w14:textId="77777777" w:rsidR="00641BB1" w:rsidRDefault="00641BB1"/>
    <w:tbl>
      <w:tblPr>
        <w:tblW w:w="965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20"/>
      </w:tblGrid>
      <w:tr w:rsidR="00641BB1" w14:paraId="79A6EDD3" w14:textId="77777777">
        <w:tblPrEx>
          <w:tblCellMar>
            <w:top w:w="0" w:type="dxa"/>
            <w:bottom w:w="0" w:type="dxa"/>
          </w:tblCellMar>
        </w:tblPrEx>
        <w:trPr>
          <w:trHeight w:val="939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859C83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D215E4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Efekt kształcenia dla kursu</w:t>
            </w:r>
          </w:p>
        </w:tc>
        <w:tc>
          <w:tcPr>
            <w:tcW w:w="242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9ED6E5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Odniesienie do efektów kierunkowych</w:t>
            </w:r>
          </w:p>
        </w:tc>
      </w:tr>
      <w:tr w:rsidR="00641BB1" w14:paraId="001688A8" w14:textId="77777777">
        <w:tblPrEx>
          <w:tblCellMar>
            <w:top w:w="0" w:type="dxa"/>
            <w:bottom w:w="0" w:type="dxa"/>
          </w:tblCellMar>
        </w:tblPrEx>
        <w:trPr>
          <w:trHeight w:val="2116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FEA14E" w14:textId="77777777" w:rsidR="00641BB1" w:rsidRDefault="00403F20">
            <w:pPr>
              <w:spacing w:after="200" w:line="276" w:lineRule="auto"/>
            </w:pPr>
            <w:r>
              <w:rPr>
                <w:rFonts w:eastAsia="Calibri" w:cs="Calibri"/>
              </w:rPr>
              <w:lastRenderedPageBreak/>
              <w:t xml:space="preserve"> 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7EE54F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 xml:space="preserve">U01 - dysponuje umiejętnością stosowania różnych </w:t>
            </w:r>
            <w:r>
              <w:rPr>
                <w:rFonts w:ascii="Arial" w:eastAsia="Arial" w:hAnsi="Arial" w:cs="Arial"/>
                <w:color w:val="000000"/>
              </w:rPr>
              <w:t>technik i metod kreacji w projektowaniu grafiki wydawniczej, edytorskiej, ilustracyjnej</w:t>
            </w:r>
          </w:p>
          <w:p w14:paraId="612FD579" w14:textId="77777777" w:rsidR="00641BB1" w:rsidRDefault="00641BB1"/>
          <w:p w14:paraId="031D71A1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U02 - rozumie związek między formą realizowanego przez siebie zadania projektowego a przenoszonym przez nie komunikatem</w:t>
            </w:r>
          </w:p>
          <w:p w14:paraId="1B9CEBD5" w14:textId="77777777" w:rsidR="00641BB1" w:rsidRDefault="00641BB1"/>
          <w:p w14:paraId="6E1002A6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 xml:space="preserve">U03 - potrafi łączyć w </w:t>
            </w:r>
            <w:r>
              <w:rPr>
                <w:rFonts w:ascii="Arial" w:eastAsia="Arial" w:hAnsi="Arial" w:cs="Arial"/>
                <w:color w:val="000000"/>
              </w:rPr>
              <w:t>indywidualnych rozwiązaniach artystyczne i użytkowe funkcje projektu, dokonać eksplikacji autorskiej</w:t>
            </w:r>
          </w:p>
          <w:p w14:paraId="77429AF4" w14:textId="77777777" w:rsidR="00641BB1" w:rsidRDefault="00641BB1"/>
          <w:p w14:paraId="513F7E32" w14:textId="77777777" w:rsidR="00641BB1" w:rsidRDefault="00403F20">
            <w:r>
              <w:rPr>
                <w:rFonts w:ascii="Arial" w:eastAsia="Arial" w:hAnsi="Arial" w:cs="Arial"/>
                <w:color w:val="333366"/>
              </w:rPr>
              <w:t xml:space="preserve">U04 </w:t>
            </w:r>
            <w:r>
              <w:rPr>
                <w:rFonts w:ascii="Arial" w:eastAsia="Arial" w:hAnsi="Arial" w:cs="Arial"/>
                <w:color w:val="000000"/>
              </w:rPr>
              <w:t xml:space="preserve">- doskonali umiejętność projektowania  materiałów graficznych o charakterze autorskiego dzieła, twórczo interpretujące  temat  w sposób spójny, </w:t>
            </w:r>
            <w:r>
              <w:rPr>
                <w:rFonts w:ascii="Arial" w:eastAsia="Arial" w:hAnsi="Arial" w:cs="Arial"/>
                <w:color w:val="000000"/>
              </w:rPr>
              <w:t>oryginalny, zgodny z przyjętymi założeniami projektowymi.</w:t>
            </w:r>
          </w:p>
          <w:p w14:paraId="0BD9323D" w14:textId="77777777" w:rsidR="00641BB1" w:rsidRDefault="00641BB1"/>
        </w:tc>
        <w:tc>
          <w:tcPr>
            <w:tcW w:w="242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68FB1E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K_U02</w:t>
            </w:r>
          </w:p>
          <w:p w14:paraId="24768724" w14:textId="77777777" w:rsidR="00641BB1" w:rsidRDefault="00641BB1"/>
          <w:p w14:paraId="722B305D" w14:textId="77777777" w:rsidR="00641BB1" w:rsidRDefault="00641BB1"/>
          <w:p w14:paraId="7DEB5A24" w14:textId="77777777" w:rsidR="00641BB1" w:rsidRDefault="00641BB1"/>
          <w:p w14:paraId="48EE08BE" w14:textId="77777777" w:rsidR="00641BB1" w:rsidRDefault="00641BB1"/>
          <w:p w14:paraId="6ED24FFD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K_U03,</w:t>
            </w:r>
          </w:p>
          <w:p w14:paraId="15539D7D" w14:textId="77777777" w:rsidR="00641BB1" w:rsidRDefault="00641BB1"/>
          <w:p w14:paraId="43CD928F" w14:textId="77777777" w:rsidR="00641BB1" w:rsidRDefault="00641BB1"/>
          <w:p w14:paraId="407C6319" w14:textId="77777777" w:rsidR="00641BB1" w:rsidRDefault="00641BB1"/>
          <w:p w14:paraId="7EF2862D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K_U06</w:t>
            </w:r>
          </w:p>
          <w:p w14:paraId="39127338" w14:textId="77777777" w:rsidR="00641BB1" w:rsidRDefault="00641BB1"/>
          <w:p w14:paraId="13DB0363" w14:textId="77777777" w:rsidR="00641BB1" w:rsidRDefault="00641BB1"/>
          <w:p w14:paraId="541DB0D9" w14:textId="77777777" w:rsidR="00641BB1" w:rsidRDefault="00641BB1"/>
          <w:p w14:paraId="12166467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K_U01, K_U08</w:t>
            </w:r>
          </w:p>
        </w:tc>
      </w:tr>
    </w:tbl>
    <w:p w14:paraId="7B854236" w14:textId="77777777" w:rsidR="00641BB1" w:rsidRDefault="00641BB1"/>
    <w:p w14:paraId="4249FFC3" w14:textId="77777777" w:rsidR="00641BB1" w:rsidRDefault="00641BB1"/>
    <w:tbl>
      <w:tblPr>
        <w:tblW w:w="965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20"/>
      </w:tblGrid>
      <w:tr w:rsidR="00641BB1" w14:paraId="00A73E87" w14:textId="77777777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E5C3EB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99CD50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Efekt kształcenia dla kursu</w:t>
            </w:r>
          </w:p>
        </w:tc>
        <w:tc>
          <w:tcPr>
            <w:tcW w:w="242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663FB8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Odniesienie do efektów kierunkowych</w:t>
            </w:r>
          </w:p>
        </w:tc>
      </w:tr>
      <w:tr w:rsidR="00641BB1" w14:paraId="4A88F5AE" w14:textId="77777777">
        <w:tblPrEx>
          <w:tblCellMar>
            <w:top w:w="0" w:type="dxa"/>
            <w:bottom w:w="0" w:type="dxa"/>
          </w:tblCellMar>
        </w:tblPrEx>
        <w:trPr>
          <w:trHeight w:val="1984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167BDD" w14:textId="77777777" w:rsidR="00641BB1" w:rsidRDefault="00403F20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9A9751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 xml:space="preserve">K01 - wykazuje motywację i umiejętność organizacji pracy </w:t>
            </w:r>
            <w:r>
              <w:rPr>
                <w:rFonts w:ascii="Arial" w:eastAsia="Arial" w:hAnsi="Arial" w:cs="Arial"/>
                <w:color w:val="000000"/>
              </w:rPr>
              <w:t>własnej</w:t>
            </w:r>
          </w:p>
          <w:p w14:paraId="7DABCF15" w14:textId="77777777" w:rsidR="00641BB1" w:rsidRDefault="00641BB1"/>
          <w:p w14:paraId="43345A38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K02 - posiada umiejętność samooceny oraz budowania konstruktywnej krytyki w obrębie działań artystycznych i w obszarze szeroko pojmowanej kultury</w:t>
            </w:r>
          </w:p>
          <w:p w14:paraId="4A75E2B2" w14:textId="77777777" w:rsidR="00641BB1" w:rsidRDefault="00641BB1"/>
          <w:p w14:paraId="2786A407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K03 - umiejętnie komunikuje się w obrębie własnego środowiska i społeczności</w:t>
            </w:r>
          </w:p>
          <w:p w14:paraId="734F6074" w14:textId="77777777" w:rsidR="00641BB1" w:rsidRDefault="00641BB1"/>
          <w:p w14:paraId="47344005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K04- w sposób świadomy</w:t>
            </w:r>
            <w:r>
              <w:rPr>
                <w:rFonts w:ascii="Arial" w:eastAsia="Arial" w:hAnsi="Arial" w:cs="Arial"/>
                <w:color w:val="000000"/>
              </w:rPr>
              <w:t xml:space="preserve"> i profesjonalny umie zaprezentować własną działalność twórczą</w:t>
            </w:r>
          </w:p>
          <w:p w14:paraId="3A88DFA6" w14:textId="77777777" w:rsidR="00641BB1" w:rsidRDefault="00641BB1"/>
        </w:tc>
        <w:tc>
          <w:tcPr>
            <w:tcW w:w="242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F8C95C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K_K01</w:t>
            </w:r>
          </w:p>
          <w:p w14:paraId="76519108" w14:textId="77777777" w:rsidR="00641BB1" w:rsidRDefault="00641BB1"/>
          <w:p w14:paraId="3235CC1B" w14:textId="77777777" w:rsidR="00641BB1" w:rsidRDefault="00641BB1"/>
          <w:p w14:paraId="54E3E65F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K_K02,</w:t>
            </w:r>
          </w:p>
          <w:p w14:paraId="4609BE0D" w14:textId="77777777" w:rsidR="00641BB1" w:rsidRDefault="00641BB1"/>
          <w:p w14:paraId="7ECCD601" w14:textId="77777777" w:rsidR="00641BB1" w:rsidRDefault="00641BB1"/>
          <w:p w14:paraId="133AEA0A" w14:textId="77777777" w:rsidR="00641BB1" w:rsidRDefault="00641BB1"/>
          <w:p w14:paraId="563136E8" w14:textId="77777777" w:rsidR="00641BB1" w:rsidRDefault="00641BB1"/>
          <w:p w14:paraId="391441BE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K_K04</w:t>
            </w:r>
          </w:p>
          <w:p w14:paraId="592AD93C" w14:textId="77777777" w:rsidR="00641BB1" w:rsidRDefault="00641BB1"/>
          <w:p w14:paraId="5BDCAA03" w14:textId="77777777" w:rsidR="00641BB1" w:rsidRDefault="00641BB1"/>
          <w:p w14:paraId="3B731F6A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K_K07</w:t>
            </w:r>
          </w:p>
        </w:tc>
      </w:tr>
    </w:tbl>
    <w:p w14:paraId="0345FBB1" w14:textId="77777777" w:rsidR="00641BB1" w:rsidRDefault="00641BB1"/>
    <w:p w14:paraId="2ED562DC" w14:textId="77777777" w:rsidR="00641BB1" w:rsidRDefault="00641BB1"/>
    <w:p w14:paraId="4B3E562F" w14:textId="77777777" w:rsidR="00641BB1" w:rsidRDefault="00641BB1"/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9"/>
      </w:tblGrid>
      <w:tr w:rsidR="00641BB1" w14:paraId="291E77C4" w14:textId="77777777">
        <w:tblPrEx>
          <w:tblCellMar>
            <w:top w:w="0" w:type="dxa"/>
            <w:bottom w:w="0" w:type="dxa"/>
          </w:tblCellMar>
        </w:tblPrEx>
        <w:trPr>
          <w:trHeight w:val="424"/>
        </w:trPr>
        <w:tc>
          <w:tcPr>
            <w:tcW w:w="9645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7D25C3" w14:textId="77777777" w:rsidR="00641BB1" w:rsidRDefault="00403F20">
            <w:pPr>
              <w:spacing w:before="57" w:after="57"/>
              <w:ind w:left="45" w:right="137"/>
              <w:jc w:val="center"/>
            </w:pPr>
            <w:r>
              <w:rPr>
                <w:rFonts w:ascii="Arial" w:eastAsia="Arial" w:hAnsi="Arial" w:cs="Arial"/>
                <w:sz w:val="20"/>
              </w:rPr>
              <w:t>Organizacja</w:t>
            </w:r>
          </w:p>
        </w:tc>
      </w:tr>
      <w:tr w:rsidR="00641BB1" w14:paraId="0E1016F8" w14:textId="77777777">
        <w:tblPrEx>
          <w:tblCellMar>
            <w:top w:w="0" w:type="dxa"/>
            <w:bottom w:w="0" w:type="dxa"/>
          </w:tblCellMar>
        </w:tblPrEx>
        <w:trPr>
          <w:trHeight w:val="654"/>
        </w:trPr>
        <w:tc>
          <w:tcPr>
            <w:tcW w:w="161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E57073" w14:textId="77777777" w:rsidR="00641BB1" w:rsidRDefault="00403F20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17A1E0" w14:textId="77777777" w:rsidR="00641BB1" w:rsidRDefault="00403F20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Wykład</w:t>
            </w:r>
          </w:p>
          <w:p w14:paraId="1EA9EDC3" w14:textId="77777777" w:rsidR="00641BB1" w:rsidRDefault="00403F20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(W)</w:t>
            </w:r>
          </w:p>
        </w:tc>
        <w:tc>
          <w:tcPr>
            <w:tcW w:w="6809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130E14" w14:textId="77777777" w:rsidR="00641BB1" w:rsidRDefault="00403F20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Ćwiczenia w grupach</w:t>
            </w:r>
          </w:p>
        </w:tc>
      </w:tr>
      <w:tr w:rsidR="00641BB1" w14:paraId="706DA1E7" w14:textId="77777777">
        <w:tblPrEx>
          <w:tblCellMar>
            <w:top w:w="0" w:type="dxa"/>
            <w:bottom w:w="0" w:type="dxa"/>
          </w:tblCellMar>
        </w:tblPrEx>
        <w:trPr>
          <w:trHeight w:val="477"/>
        </w:trPr>
        <w:tc>
          <w:tcPr>
            <w:tcW w:w="161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4DEBC2" w14:textId="77777777" w:rsidR="00641BB1" w:rsidRDefault="00403F20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1225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5A25C7" w14:textId="77777777" w:rsidR="00641BB1" w:rsidRDefault="00403F20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6814E4" w14:textId="77777777" w:rsidR="00641BB1" w:rsidRDefault="00403F20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A</w:t>
            </w:r>
          </w:p>
        </w:tc>
        <w:tc>
          <w:tcPr>
            <w:tcW w:w="27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6F64140" w14:textId="77777777" w:rsidR="00641BB1" w:rsidRDefault="00641BB1">
            <w:pPr>
              <w:spacing w:before="57" w:after="57"/>
              <w:jc w:val="center"/>
            </w:pPr>
          </w:p>
        </w:tc>
        <w:tc>
          <w:tcPr>
            <w:tcW w:w="8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320698" w14:textId="77777777" w:rsidR="00641BB1" w:rsidRDefault="00403F20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K</w:t>
            </w:r>
          </w:p>
        </w:tc>
        <w:tc>
          <w:tcPr>
            <w:tcW w:w="31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A33E6F6" w14:textId="77777777" w:rsidR="00641BB1" w:rsidRDefault="00641BB1">
            <w:pPr>
              <w:spacing w:before="57" w:after="57"/>
              <w:jc w:val="center"/>
            </w:pPr>
          </w:p>
        </w:tc>
        <w:tc>
          <w:tcPr>
            <w:tcW w:w="81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303B04" w14:textId="77777777" w:rsidR="00641BB1" w:rsidRDefault="00403F20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L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54E585" w14:textId="77777777" w:rsidR="00641BB1" w:rsidRDefault="00641BB1">
            <w:pPr>
              <w:spacing w:before="57" w:after="57"/>
              <w:jc w:val="center"/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F5C35C" w14:textId="77777777" w:rsidR="00641BB1" w:rsidRDefault="00403F20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S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7546210" w14:textId="77777777" w:rsidR="00641BB1" w:rsidRDefault="00641BB1">
            <w:pPr>
              <w:spacing w:before="57" w:after="57"/>
              <w:jc w:val="center"/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42B7C8" w14:textId="77777777" w:rsidR="00641BB1" w:rsidRDefault="00403F20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P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99167CB" w14:textId="77777777" w:rsidR="00641BB1" w:rsidRDefault="00641BB1">
            <w:pPr>
              <w:spacing w:before="57" w:after="57"/>
              <w:jc w:val="center"/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47C590" w14:textId="77777777" w:rsidR="00641BB1" w:rsidRDefault="00403F20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E</w:t>
            </w:r>
          </w:p>
        </w:tc>
        <w:tc>
          <w:tcPr>
            <w:tcW w:w="2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E731808" w14:textId="77777777" w:rsidR="00641BB1" w:rsidRDefault="00641BB1">
            <w:pPr>
              <w:spacing w:before="57" w:after="57"/>
              <w:jc w:val="center"/>
            </w:pPr>
          </w:p>
        </w:tc>
      </w:tr>
      <w:tr w:rsidR="00641BB1" w14:paraId="73CF11CB" w14:textId="77777777">
        <w:tblPrEx>
          <w:tblCellMar>
            <w:top w:w="0" w:type="dxa"/>
            <w:bottom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8E90132" w14:textId="77777777" w:rsidR="00641BB1" w:rsidRDefault="00403F20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Liczba godzin</w:t>
            </w:r>
          </w:p>
        </w:tc>
        <w:tc>
          <w:tcPr>
            <w:tcW w:w="122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DDFB2C1" w14:textId="77777777" w:rsidR="00641BB1" w:rsidRDefault="00641BB1">
            <w:pPr>
              <w:spacing w:before="57" w:after="57"/>
              <w:jc w:val="center"/>
            </w:pP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D97CEA" w14:textId="77777777" w:rsidR="00641BB1" w:rsidRDefault="00641BB1">
            <w:pPr>
              <w:spacing w:before="57" w:after="57"/>
              <w:jc w:val="center"/>
            </w:pP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799FEF0" w14:textId="77777777" w:rsidR="00641BB1" w:rsidRDefault="00641BB1">
            <w:pPr>
              <w:spacing w:before="57" w:after="57"/>
              <w:jc w:val="center"/>
            </w:pPr>
          </w:p>
        </w:tc>
        <w:tc>
          <w:tcPr>
            <w:tcW w:w="110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D62689" w14:textId="77777777" w:rsidR="00641BB1" w:rsidRDefault="00403F20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7913E72" w14:textId="77777777" w:rsidR="00641BB1" w:rsidRDefault="00641BB1">
            <w:pPr>
              <w:spacing w:before="57" w:after="57"/>
              <w:jc w:val="center"/>
            </w:pP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156BBC" w14:textId="77777777" w:rsidR="00641BB1" w:rsidRDefault="00641BB1">
            <w:pPr>
              <w:spacing w:before="57" w:after="57"/>
              <w:jc w:val="center"/>
            </w:pPr>
          </w:p>
        </w:tc>
        <w:tc>
          <w:tcPr>
            <w:tcW w:w="1139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D300B7" w14:textId="77777777" w:rsidR="00641BB1" w:rsidRDefault="00641BB1">
            <w:pPr>
              <w:spacing w:before="57" w:after="57"/>
              <w:jc w:val="center"/>
            </w:pPr>
          </w:p>
        </w:tc>
      </w:tr>
    </w:tbl>
    <w:p w14:paraId="69EA841E" w14:textId="77777777" w:rsidR="00641BB1" w:rsidRDefault="00641BB1"/>
    <w:p w14:paraId="64DB6EE7" w14:textId="77777777" w:rsidR="00641BB1" w:rsidRDefault="00641BB1"/>
    <w:p w14:paraId="513A855C" w14:textId="77777777" w:rsidR="00641BB1" w:rsidRDefault="00641BB1"/>
    <w:p w14:paraId="4D1AF469" w14:textId="77777777" w:rsidR="00641BB1" w:rsidRDefault="00641BB1"/>
    <w:p w14:paraId="1E1F3FC1" w14:textId="77777777" w:rsidR="00641BB1" w:rsidRDefault="00641BB1"/>
    <w:p w14:paraId="2FDDA043" w14:textId="77777777" w:rsidR="00641BB1" w:rsidRDefault="00641BB1"/>
    <w:p w14:paraId="6459F950" w14:textId="77777777" w:rsidR="00641BB1" w:rsidRDefault="00403F20">
      <w:r>
        <w:rPr>
          <w:rFonts w:ascii="Arial" w:eastAsia="Arial" w:hAnsi="Arial" w:cs="Arial"/>
        </w:rPr>
        <w:t>Opis metod prowadzenia zajęć</w:t>
      </w:r>
    </w:p>
    <w:p w14:paraId="6ABE5D22" w14:textId="77777777" w:rsidR="00641BB1" w:rsidRDefault="00641BB1"/>
    <w:tbl>
      <w:tblPr>
        <w:tblW w:w="963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2"/>
      </w:tblGrid>
      <w:tr w:rsidR="00641BB1" w14:paraId="2762192F" w14:textId="77777777">
        <w:tblPrEx>
          <w:tblCellMar>
            <w:top w:w="0" w:type="dxa"/>
            <w:bottom w:w="0" w:type="dxa"/>
          </w:tblCellMar>
        </w:tblPrEx>
        <w:trPr>
          <w:trHeight w:val="1920"/>
        </w:trPr>
        <w:tc>
          <w:tcPr>
            <w:tcW w:w="96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07D0D9" w14:textId="77777777" w:rsidR="00641BB1" w:rsidRDefault="00403F20">
            <w:pPr>
              <w:numPr>
                <w:ilvl w:val="0"/>
                <w:numId w:val="1"/>
              </w:num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Wprowadzenie do problematyki zajęć.</w:t>
            </w:r>
          </w:p>
          <w:p w14:paraId="5AE3D319" w14:textId="77777777" w:rsidR="00641BB1" w:rsidRDefault="00403F20">
            <w:pPr>
              <w:numPr>
                <w:ilvl w:val="0"/>
                <w:numId w:val="1"/>
              </w:num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Praca indywidualna studentów wraz z konsultacjami.</w:t>
            </w:r>
          </w:p>
          <w:p w14:paraId="71263DBF" w14:textId="77777777" w:rsidR="00641BB1" w:rsidRDefault="00403F20">
            <w:pPr>
              <w:numPr>
                <w:ilvl w:val="0"/>
                <w:numId w:val="1"/>
              </w:numPr>
              <w:spacing w:line="276" w:lineRule="auto"/>
            </w:pPr>
            <w:r>
              <w:rPr>
                <w:rFonts w:ascii="Arial" w:eastAsia="Arial" w:hAnsi="Arial" w:cs="Arial"/>
              </w:rPr>
              <w:t xml:space="preserve">konsultacje mają na celu inspirowanie do rozwoju i poszerzanie umiejętności studentów, w razie </w:t>
            </w:r>
            <w:r>
              <w:rPr>
                <w:rFonts w:ascii="Arial" w:eastAsia="Arial" w:hAnsi="Arial" w:cs="Arial"/>
              </w:rPr>
              <w:t>potrzeby w trakcie konsultacji zostaną wykorzystane metody technik skutecznego motywowania w tym rozmowa motywująca i oceniająca,</w:t>
            </w:r>
          </w:p>
          <w:p w14:paraId="631BB628" w14:textId="77777777" w:rsidR="00641BB1" w:rsidRDefault="00403F20">
            <w:pPr>
              <w:numPr>
                <w:ilvl w:val="0"/>
                <w:numId w:val="1"/>
              </w:numPr>
              <w:ind w:firstLine="0"/>
            </w:pPr>
            <w:r>
              <w:rPr>
                <w:rFonts w:ascii="Arial" w:eastAsia="Arial" w:hAnsi="Arial" w:cs="Arial"/>
              </w:rPr>
              <w:t xml:space="preserve">poszerzanie pola inspiracji dla studentów o treści zaczerpnięte z angielskojęzycznej literatury przedmiotu (książki, artykuły </w:t>
            </w:r>
            <w:r>
              <w:rPr>
                <w:rFonts w:ascii="Arial" w:eastAsia="Arial" w:hAnsi="Arial" w:cs="Arial"/>
              </w:rPr>
              <w:t>i treści audiowizualne),</w:t>
            </w:r>
          </w:p>
          <w:p w14:paraId="3927FA6B" w14:textId="77777777" w:rsidR="00641BB1" w:rsidRDefault="00403F20">
            <w:pPr>
              <w:numPr>
                <w:ilvl w:val="0"/>
                <w:numId w:val="1"/>
              </w:num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Akceptacja projektów graficznych.</w:t>
            </w:r>
          </w:p>
          <w:p w14:paraId="4DBEA533" w14:textId="77777777" w:rsidR="00641BB1" w:rsidRDefault="00403F20">
            <w:pPr>
              <w:numPr>
                <w:ilvl w:val="0"/>
                <w:numId w:val="1"/>
              </w:num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Przygotowanie projektów do druku.</w:t>
            </w:r>
          </w:p>
          <w:p w14:paraId="25D47690" w14:textId="77777777" w:rsidR="00641BB1" w:rsidRDefault="00403F20">
            <w:pPr>
              <w:numPr>
                <w:ilvl w:val="0"/>
                <w:numId w:val="1"/>
              </w:num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Oddanie prac w postaci wydruków wraz z prezentacją projektów przez studentów na form grupy.</w:t>
            </w:r>
          </w:p>
          <w:p w14:paraId="62D52E67" w14:textId="77777777" w:rsidR="00641BB1" w:rsidRDefault="00403F20">
            <w:pPr>
              <w:numPr>
                <w:ilvl w:val="0"/>
                <w:numId w:val="1"/>
              </w:num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Ocena i omówienie prac, dyskusja.</w:t>
            </w:r>
          </w:p>
        </w:tc>
      </w:tr>
    </w:tbl>
    <w:p w14:paraId="796CEBE6" w14:textId="77777777" w:rsidR="00641BB1" w:rsidRDefault="00641BB1"/>
    <w:p w14:paraId="62A2CFDD" w14:textId="77777777" w:rsidR="00641BB1" w:rsidRDefault="00641BB1"/>
    <w:p w14:paraId="1B0D2E20" w14:textId="77777777" w:rsidR="00641BB1" w:rsidRDefault="00403F20">
      <w:r>
        <w:rPr>
          <w:rFonts w:ascii="Arial" w:eastAsia="Arial" w:hAnsi="Arial" w:cs="Arial"/>
        </w:rPr>
        <w:t xml:space="preserve">Formy sprawdzania efektów </w:t>
      </w:r>
      <w:r>
        <w:rPr>
          <w:rFonts w:ascii="Arial" w:eastAsia="Arial" w:hAnsi="Arial" w:cs="Arial"/>
        </w:rPr>
        <w:t>kształcenia</w:t>
      </w:r>
    </w:p>
    <w:p w14:paraId="63AF371F" w14:textId="77777777" w:rsidR="00641BB1" w:rsidRDefault="00641BB1"/>
    <w:tbl>
      <w:tblPr>
        <w:tblW w:w="963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76"/>
      </w:tblGrid>
      <w:tr w:rsidR="00641BB1" w14:paraId="5B395445" w14:textId="77777777">
        <w:tblPrEx>
          <w:tblCellMar>
            <w:top w:w="0" w:type="dxa"/>
            <w:bottom w:w="0" w:type="dxa"/>
          </w:tblCellMar>
        </w:tblPrEx>
        <w:trPr>
          <w:trHeight w:val="1616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C0C0C0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294A0" w14:textId="77777777" w:rsidR="00641BB1" w:rsidRDefault="00641BB1">
            <w:pPr>
              <w:ind w:left="113" w:right="113"/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C9B56" w14:textId="77777777" w:rsidR="00641BB1" w:rsidRDefault="00403F20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E – learning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00A94" w14:textId="77777777" w:rsidR="00641BB1" w:rsidRDefault="00403F20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2D5E3" w14:textId="77777777" w:rsidR="00641BB1" w:rsidRDefault="00403F20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444B3" w14:textId="77777777" w:rsidR="00641BB1" w:rsidRDefault="00403F20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C5BB3" w14:textId="77777777" w:rsidR="00641BB1" w:rsidRDefault="00403F20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69F3F" w14:textId="77777777" w:rsidR="00641BB1" w:rsidRDefault="00403F20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7F6B9" w14:textId="77777777" w:rsidR="00641BB1" w:rsidRDefault="00403F20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0F1F3" w14:textId="77777777" w:rsidR="00641BB1" w:rsidRDefault="00403F20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EA97A" w14:textId="77777777" w:rsidR="00641BB1" w:rsidRDefault="00403F20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8A1FB" w14:textId="77777777" w:rsidR="00641BB1" w:rsidRDefault="00403F20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B1345" w14:textId="77777777" w:rsidR="00641BB1" w:rsidRDefault="00403F20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05EC" w14:textId="77777777" w:rsidR="00641BB1" w:rsidRDefault="00403F20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Egzamin pisemny</w:t>
            </w: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30FFD" w14:textId="77777777" w:rsidR="00641BB1" w:rsidRDefault="00403F20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Inne</w:t>
            </w:r>
          </w:p>
        </w:tc>
      </w:tr>
      <w:tr w:rsidR="00641BB1" w14:paraId="683069B4" w14:textId="77777777">
        <w:tblPrEx>
          <w:tblCellMar>
            <w:top w:w="0" w:type="dxa"/>
            <w:bottom w:w="0" w:type="dxa"/>
          </w:tblCellMar>
        </w:tblPrEx>
        <w:trPr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2C278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W01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B428D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BD3E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CB8D6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B9DE5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51DD9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70EDC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1DFAB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E837B" w14:textId="77777777" w:rsidR="00641BB1" w:rsidRDefault="00641BB1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6CFCB" w14:textId="77777777" w:rsidR="00641BB1" w:rsidRDefault="00641BB1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E4482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71E0D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87EA3" w14:textId="77777777" w:rsidR="00641BB1" w:rsidRDefault="00641BB1"/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F099B" w14:textId="77777777" w:rsidR="00641BB1" w:rsidRDefault="00641BB1"/>
        </w:tc>
      </w:tr>
      <w:tr w:rsidR="00641BB1" w14:paraId="4928A99C" w14:textId="77777777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41BE6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W02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F038C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7E627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54D45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22783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27F17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27F87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346B7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CD12A" w14:textId="77777777" w:rsidR="00641BB1" w:rsidRDefault="00641BB1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12DAB" w14:textId="77777777" w:rsidR="00641BB1" w:rsidRDefault="00641BB1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1EB29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76F45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468C8" w14:textId="77777777" w:rsidR="00641BB1" w:rsidRDefault="00641BB1"/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49BC4" w14:textId="77777777" w:rsidR="00641BB1" w:rsidRDefault="00641BB1"/>
        </w:tc>
      </w:tr>
      <w:tr w:rsidR="00641BB1" w14:paraId="450BB4DB" w14:textId="77777777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962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FA5CE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W03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8AB65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4408B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D0231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9E8A4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EC96C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21902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66DB2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B04D5" w14:textId="77777777" w:rsidR="00641BB1" w:rsidRDefault="00641BB1"/>
        </w:tc>
        <w:tc>
          <w:tcPr>
            <w:tcW w:w="564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51793" w14:textId="77777777" w:rsidR="00641BB1" w:rsidRDefault="00641BB1"/>
        </w:tc>
        <w:tc>
          <w:tcPr>
            <w:tcW w:w="769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64516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518F0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A6EA8" w14:textId="77777777" w:rsidR="00641BB1" w:rsidRDefault="00641BB1"/>
        </w:tc>
        <w:tc>
          <w:tcPr>
            <w:tcW w:w="67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3D0BD" w14:textId="77777777" w:rsidR="00641BB1" w:rsidRDefault="00641BB1"/>
        </w:tc>
      </w:tr>
      <w:tr w:rsidR="00641BB1" w14:paraId="6BD79199" w14:textId="77777777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962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6195C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W04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7DC86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3F57E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DC36E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F38F1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83131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4151F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B0473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6A6D8" w14:textId="77777777" w:rsidR="00641BB1" w:rsidRDefault="00641BB1"/>
        </w:tc>
        <w:tc>
          <w:tcPr>
            <w:tcW w:w="564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B5D18" w14:textId="77777777" w:rsidR="00641BB1" w:rsidRDefault="00641BB1"/>
        </w:tc>
        <w:tc>
          <w:tcPr>
            <w:tcW w:w="769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F5D80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2D409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D439F" w14:textId="77777777" w:rsidR="00641BB1" w:rsidRDefault="00641BB1"/>
        </w:tc>
        <w:tc>
          <w:tcPr>
            <w:tcW w:w="67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8093F" w14:textId="77777777" w:rsidR="00641BB1" w:rsidRDefault="00641BB1"/>
        </w:tc>
      </w:tr>
      <w:tr w:rsidR="00641BB1" w14:paraId="38CA76BC" w14:textId="77777777">
        <w:tblPrEx>
          <w:tblCellMar>
            <w:top w:w="0" w:type="dxa"/>
            <w:bottom w:w="0" w:type="dxa"/>
          </w:tblCellMar>
        </w:tblPrEx>
        <w:trPr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98102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U01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70F41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10F2C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FEDAA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D7511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0CCA4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783A5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254F6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263AC" w14:textId="77777777" w:rsidR="00641BB1" w:rsidRDefault="00641BB1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66C2A" w14:textId="77777777" w:rsidR="00641BB1" w:rsidRDefault="00641BB1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06751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86305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B936D" w14:textId="77777777" w:rsidR="00641BB1" w:rsidRDefault="00641BB1"/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3A9EB" w14:textId="77777777" w:rsidR="00641BB1" w:rsidRDefault="00641BB1"/>
        </w:tc>
      </w:tr>
      <w:tr w:rsidR="00641BB1" w14:paraId="2BC3383A" w14:textId="77777777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9E662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U02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82082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3EC13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46E5F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AE158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3B49B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4444C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CF4F8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EB45F" w14:textId="77777777" w:rsidR="00641BB1" w:rsidRDefault="00641BB1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A7807" w14:textId="77777777" w:rsidR="00641BB1" w:rsidRDefault="00641BB1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B8460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23CED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83913" w14:textId="77777777" w:rsidR="00641BB1" w:rsidRDefault="00641BB1"/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253BC" w14:textId="77777777" w:rsidR="00641BB1" w:rsidRDefault="00641BB1"/>
        </w:tc>
      </w:tr>
      <w:tr w:rsidR="00641BB1" w14:paraId="3EED49F2" w14:textId="77777777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962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0D63E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U03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80C2C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7D35E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49FC1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18A74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947BB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17E44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5CC6B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01D48" w14:textId="77777777" w:rsidR="00641BB1" w:rsidRDefault="00641BB1"/>
        </w:tc>
        <w:tc>
          <w:tcPr>
            <w:tcW w:w="564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02919" w14:textId="77777777" w:rsidR="00641BB1" w:rsidRDefault="00641BB1"/>
        </w:tc>
        <w:tc>
          <w:tcPr>
            <w:tcW w:w="769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58B09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3A1C7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20A0A" w14:textId="77777777" w:rsidR="00641BB1" w:rsidRDefault="00641BB1"/>
        </w:tc>
        <w:tc>
          <w:tcPr>
            <w:tcW w:w="67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7E4B1" w14:textId="77777777" w:rsidR="00641BB1" w:rsidRDefault="00641BB1"/>
        </w:tc>
      </w:tr>
      <w:tr w:rsidR="00641BB1" w14:paraId="453AD6C3" w14:textId="77777777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962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A951E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U04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76F52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68B4F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B2C77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5B81C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4CCC9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100DA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A9020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7E8CD" w14:textId="77777777" w:rsidR="00641BB1" w:rsidRDefault="00641BB1"/>
        </w:tc>
        <w:tc>
          <w:tcPr>
            <w:tcW w:w="564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ADDC3" w14:textId="77777777" w:rsidR="00641BB1" w:rsidRDefault="00641BB1"/>
        </w:tc>
        <w:tc>
          <w:tcPr>
            <w:tcW w:w="769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A3AC9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E0CA9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8687E" w14:textId="77777777" w:rsidR="00641BB1" w:rsidRDefault="00641BB1"/>
        </w:tc>
        <w:tc>
          <w:tcPr>
            <w:tcW w:w="67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D6CFD" w14:textId="77777777" w:rsidR="00641BB1" w:rsidRDefault="00641BB1"/>
        </w:tc>
      </w:tr>
      <w:tr w:rsidR="00641BB1" w14:paraId="2FDD6D3C" w14:textId="77777777">
        <w:tblPrEx>
          <w:tblCellMar>
            <w:top w:w="0" w:type="dxa"/>
            <w:bottom w:w="0" w:type="dxa"/>
          </w:tblCellMar>
        </w:tblPrEx>
        <w:trPr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DE129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K01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3D86F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2DB97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EB5A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797B7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40DEA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699F6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D1E93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ACDAF" w14:textId="77777777" w:rsidR="00641BB1" w:rsidRDefault="00641BB1">
            <w:pPr>
              <w:jc w:val="center"/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19C26" w14:textId="77777777" w:rsidR="00641BB1" w:rsidRDefault="00641BB1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03505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EEB23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F9440" w14:textId="77777777" w:rsidR="00641BB1" w:rsidRDefault="00641BB1"/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742E1" w14:textId="77777777" w:rsidR="00641BB1" w:rsidRDefault="00641BB1"/>
        </w:tc>
      </w:tr>
      <w:tr w:rsidR="00641BB1" w14:paraId="27065A83" w14:textId="77777777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452D0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K02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9E25D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DB35F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71614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703E9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DEB39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59A8F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74A46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92F9B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40E6B" w14:textId="77777777" w:rsidR="00641BB1" w:rsidRDefault="00641BB1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A1928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3EEDE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FA499" w14:textId="77777777" w:rsidR="00641BB1" w:rsidRDefault="00641BB1"/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A5546" w14:textId="77777777" w:rsidR="00641BB1" w:rsidRDefault="00641BB1">
            <w:pPr>
              <w:jc w:val="center"/>
            </w:pPr>
          </w:p>
        </w:tc>
      </w:tr>
      <w:tr w:rsidR="00641BB1" w14:paraId="4E672392" w14:textId="77777777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B25A3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K03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FB415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C699C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C79A8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42921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A9DA4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EA7CC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80378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9DB92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96D18" w14:textId="77777777" w:rsidR="00641BB1" w:rsidRDefault="00641BB1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B11B3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2F403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81E2F" w14:textId="77777777" w:rsidR="00641BB1" w:rsidRDefault="00641BB1"/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ADE18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</w:tr>
      <w:tr w:rsidR="00641BB1" w14:paraId="21E6CBC8" w14:textId="77777777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962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C849C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K04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83613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F7C33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C8FC3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40082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45ECE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5EE09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9AA03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BE74A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4F68C" w14:textId="77777777" w:rsidR="00641BB1" w:rsidRDefault="00641BB1"/>
        </w:tc>
        <w:tc>
          <w:tcPr>
            <w:tcW w:w="769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32B95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BBAFC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136CD" w14:textId="77777777" w:rsidR="00641BB1" w:rsidRDefault="00641BB1"/>
        </w:tc>
        <w:tc>
          <w:tcPr>
            <w:tcW w:w="67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04DD5" w14:textId="77777777" w:rsidR="00641BB1" w:rsidRDefault="00403F20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</w:tr>
    </w:tbl>
    <w:p w14:paraId="2E24849C" w14:textId="77777777" w:rsidR="00641BB1" w:rsidRDefault="00641BB1"/>
    <w:p w14:paraId="4A001D0D" w14:textId="77777777" w:rsidR="00641BB1" w:rsidRDefault="00641BB1"/>
    <w:p w14:paraId="01676766" w14:textId="77777777" w:rsidR="00641BB1" w:rsidRDefault="00641BB1"/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w:rsidR="00641BB1" w14:paraId="2E9B3CAF" w14:textId="77777777">
        <w:tblPrEx>
          <w:tblCellMar>
            <w:top w:w="0" w:type="dxa"/>
            <w:bottom w:w="0" w:type="dxa"/>
          </w:tblCellMar>
        </w:tblPrEx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F66834" w14:textId="77777777" w:rsidR="00641BB1" w:rsidRDefault="00403F20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Kryteria oceny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087CEA" w14:textId="77777777" w:rsidR="00641BB1" w:rsidRDefault="00403F20">
            <w:pPr>
              <w:spacing w:before="57" w:after="57"/>
            </w:pPr>
            <w:r>
              <w:rPr>
                <w:rFonts w:ascii="Arial" w:eastAsia="Arial" w:hAnsi="Arial" w:cs="Arial"/>
              </w:rPr>
              <w:t xml:space="preserve"> Ocenę dobrą i bardzo dobrą może </w:t>
            </w:r>
            <w:r>
              <w:rPr>
                <w:rFonts w:ascii="Arial" w:eastAsia="Arial" w:hAnsi="Arial" w:cs="Arial"/>
              </w:rPr>
              <w:t>uzyskać student, który:</w:t>
            </w:r>
          </w:p>
          <w:p w14:paraId="6EAD0348" w14:textId="77777777" w:rsidR="00641BB1" w:rsidRDefault="00403F20">
            <w:pPr>
              <w:numPr>
                <w:ilvl w:val="0"/>
                <w:numId w:val="2"/>
              </w:numPr>
              <w:spacing w:before="57" w:after="57"/>
            </w:pPr>
            <w:r>
              <w:rPr>
                <w:rFonts w:ascii="Arial" w:eastAsia="Arial" w:hAnsi="Arial" w:cs="Arial"/>
              </w:rPr>
              <w:t>regularnie uczęszcza na zajęcia, nie opuścił w semestrze więcej niż 3 zajęć;</w:t>
            </w:r>
          </w:p>
          <w:p w14:paraId="7E63DF08" w14:textId="77777777" w:rsidR="00641BB1" w:rsidRDefault="00403F20">
            <w:pPr>
              <w:numPr>
                <w:ilvl w:val="0"/>
                <w:numId w:val="2"/>
              </w:numPr>
              <w:spacing w:before="57" w:after="57"/>
            </w:pPr>
            <w:r>
              <w:rPr>
                <w:rFonts w:ascii="Arial" w:eastAsia="Arial" w:hAnsi="Arial" w:cs="Arial"/>
              </w:rPr>
              <w:t>aktywnie i z zaangażowaniem uczestniczy i sumiennie przygotowuje się do zajęć (poszukuje, analizuje, zdobywa wiedzę na zadany temat);</w:t>
            </w:r>
          </w:p>
          <w:p w14:paraId="58703C1A" w14:textId="77777777" w:rsidR="00641BB1" w:rsidRDefault="00403F20">
            <w:pPr>
              <w:numPr>
                <w:ilvl w:val="0"/>
                <w:numId w:val="2"/>
              </w:numPr>
              <w:spacing w:before="57" w:after="57"/>
            </w:pPr>
            <w:r>
              <w:rPr>
                <w:rFonts w:ascii="Arial" w:eastAsia="Arial" w:hAnsi="Arial" w:cs="Arial"/>
              </w:rPr>
              <w:t>w trakcie pracy nad p</w:t>
            </w:r>
            <w:r>
              <w:rPr>
                <w:rFonts w:ascii="Arial" w:eastAsia="Arial" w:hAnsi="Arial" w:cs="Arial"/>
              </w:rPr>
              <w:t xml:space="preserve">rojektem czyni postępy: rozwija swoje </w:t>
            </w:r>
            <w:r>
              <w:rPr>
                <w:rFonts w:ascii="Arial" w:eastAsia="Arial" w:hAnsi="Arial" w:cs="Arial"/>
              </w:rPr>
              <w:lastRenderedPageBreak/>
              <w:t>kompetencje w posługiwaniu się stosownymi narzędziami, eksperymentuje, myśli twórczo;</w:t>
            </w:r>
          </w:p>
          <w:p w14:paraId="64BE9792" w14:textId="77777777" w:rsidR="00641BB1" w:rsidRDefault="00403F20">
            <w:pPr>
              <w:numPr>
                <w:ilvl w:val="0"/>
                <w:numId w:val="2"/>
              </w:numPr>
              <w:spacing w:before="57" w:after="57"/>
            </w:pPr>
            <w:r>
              <w:rPr>
                <w:rFonts w:ascii="Arial" w:eastAsia="Arial" w:hAnsi="Arial" w:cs="Arial"/>
              </w:rPr>
              <w:t>rozwija swoje kompetencje zawodowe: świadomie kształtuje etapy swojej pracy, rozwija umiejętności prezentacji jej efektów oraz pracy</w:t>
            </w:r>
            <w:r>
              <w:rPr>
                <w:rFonts w:ascii="Arial" w:eastAsia="Arial" w:hAnsi="Arial" w:cs="Arial"/>
              </w:rPr>
              <w:t xml:space="preserve"> w grupie;</w:t>
            </w:r>
          </w:p>
          <w:p w14:paraId="7EC9ABFA" w14:textId="77777777" w:rsidR="00641BB1" w:rsidRDefault="00403F20">
            <w:pPr>
              <w:numPr>
                <w:ilvl w:val="0"/>
                <w:numId w:val="2"/>
              </w:numPr>
              <w:spacing w:before="57" w:after="57"/>
            </w:pPr>
            <w:r>
              <w:rPr>
                <w:rFonts w:ascii="Arial" w:eastAsia="Arial" w:hAnsi="Arial" w:cs="Arial"/>
              </w:rPr>
              <w:t>realizuje prace na wysokim poziomie artystycznym, projektowym i technicznym;</w:t>
            </w:r>
          </w:p>
          <w:p w14:paraId="19D7A443" w14:textId="77777777" w:rsidR="00641BB1" w:rsidRDefault="00403F20">
            <w:pPr>
              <w:numPr>
                <w:ilvl w:val="0"/>
                <w:numId w:val="2"/>
              </w:numPr>
              <w:spacing w:after="119"/>
            </w:pPr>
            <w:r>
              <w:rPr>
                <w:rFonts w:ascii="Arial" w:eastAsia="Arial" w:hAnsi="Arial" w:cs="Arial"/>
                <w:color w:val="000000"/>
              </w:rPr>
              <w:t>realizuje zadania w sposób systematyczny i rzetelny, w terminie.</w:t>
            </w:r>
          </w:p>
          <w:p w14:paraId="00C55D5C" w14:textId="77777777" w:rsidR="00641BB1" w:rsidRDefault="00403F20">
            <w:pPr>
              <w:spacing w:before="57" w:after="57"/>
            </w:pPr>
            <w:r>
              <w:rPr>
                <w:rFonts w:ascii="Arial" w:eastAsia="Arial" w:hAnsi="Arial" w:cs="Arial"/>
                <w:color w:val="000000"/>
              </w:rPr>
              <w:t>Na ocenę końcową składają się oceny za poszczególne zadania realizowane w trakcie semestru (ocena pozio</w:t>
            </w:r>
            <w:r>
              <w:rPr>
                <w:rFonts w:ascii="Arial" w:eastAsia="Arial" w:hAnsi="Arial" w:cs="Arial"/>
                <w:color w:val="000000"/>
              </w:rPr>
              <w:t>mu artystycznego, projektowego i technicznego, ocena stopnia kreatywności, oryginalności, rzetelności) oraz prezentacja dokonań twórczych podczas przeglądu prac projektowych (2 razy w semestrze).</w:t>
            </w:r>
          </w:p>
        </w:tc>
      </w:tr>
    </w:tbl>
    <w:p w14:paraId="1473CA23" w14:textId="77777777" w:rsidR="00641BB1" w:rsidRDefault="00641BB1"/>
    <w:p w14:paraId="391E6769" w14:textId="77777777" w:rsidR="00641BB1" w:rsidRDefault="00641BB1"/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w:rsidR="00641BB1" w14:paraId="07E1C0CC" w14:textId="77777777">
        <w:tblPrEx>
          <w:tblCellMar>
            <w:top w:w="0" w:type="dxa"/>
            <w:bottom w:w="0" w:type="dxa"/>
          </w:tblCellMar>
        </w:tblPrEx>
        <w:trPr>
          <w:trHeight w:val="1089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71FC4D" w14:textId="77777777" w:rsidR="00641BB1" w:rsidRDefault="00403F20">
            <w:pPr>
              <w:spacing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Uwagi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E8ED57" w14:textId="77777777" w:rsidR="00641BB1" w:rsidRDefault="00641BB1">
            <w:pPr>
              <w:spacing w:before="57" w:after="57"/>
            </w:pPr>
          </w:p>
          <w:p w14:paraId="63E5F480" w14:textId="77777777" w:rsidR="00641BB1" w:rsidRDefault="00641BB1">
            <w:pPr>
              <w:spacing w:before="57" w:after="57"/>
            </w:pPr>
          </w:p>
        </w:tc>
      </w:tr>
    </w:tbl>
    <w:p w14:paraId="7AAE13F8" w14:textId="77777777" w:rsidR="00641BB1" w:rsidRDefault="00641BB1"/>
    <w:p w14:paraId="03410456" w14:textId="77777777" w:rsidR="00641BB1" w:rsidRDefault="00641BB1"/>
    <w:p w14:paraId="705018CD" w14:textId="77777777" w:rsidR="00641BB1" w:rsidRDefault="00403F20">
      <w:r>
        <w:rPr>
          <w:rFonts w:ascii="Arial" w:eastAsia="Arial" w:hAnsi="Arial" w:cs="Arial"/>
        </w:rPr>
        <w:t>Treści merytoryczne (wykaz tematów)</w:t>
      </w:r>
    </w:p>
    <w:p w14:paraId="4BD46E34" w14:textId="77777777" w:rsidR="00641BB1" w:rsidRDefault="00641BB1"/>
    <w:tbl>
      <w:tblPr>
        <w:tblW w:w="963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2"/>
      </w:tblGrid>
      <w:tr w:rsidR="00641BB1" w14:paraId="0C3F5C6E" w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94A9DE" w14:textId="77777777" w:rsidR="00641BB1" w:rsidRDefault="00403F20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Wybór formy projektu zgodnie z preferencjami studenta, m.in. / treści merytoryczne:</w:t>
            </w:r>
          </w:p>
          <w:p w14:paraId="75456F7B" w14:textId="77777777" w:rsidR="00641BB1" w:rsidRDefault="00403F20">
            <w:pPr>
              <w:numPr>
                <w:ilvl w:val="0"/>
                <w:numId w:val="3"/>
              </w:num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projektowanie wydawnictw prasowych/albumowych na wybranych formatach (edycja tekstów, analogowe i komputerowe metody przygotowania projektów);</w:t>
            </w:r>
          </w:p>
          <w:p w14:paraId="03D2A69E" w14:textId="77777777" w:rsidR="00641BB1" w:rsidRDefault="00403F20">
            <w:pPr>
              <w:numPr>
                <w:ilvl w:val="0"/>
                <w:numId w:val="3"/>
              </w:num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projektowanie wydawnictw ksią</w:t>
            </w:r>
            <w:r>
              <w:rPr>
                <w:rFonts w:ascii="Arial" w:eastAsia="Arial" w:hAnsi="Arial" w:cs="Arial"/>
                <w:color w:val="000000"/>
              </w:rPr>
              <w:t>żkowych na wybranym formacie (książka ilustrowana i typograficzna);</w:t>
            </w:r>
          </w:p>
          <w:p w14:paraId="434EA249" w14:textId="77777777" w:rsidR="00641BB1" w:rsidRDefault="00403F20">
            <w:pPr>
              <w:numPr>
                <w:ilvl w:val="0"/>
                <w:numId w:val="3"/>
              </w:num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projektowanie małych form wydawniczych;</w:t>
            </w:r>
          </w:p>
          <w:p w14:paraId="3AB4AEC6" w14:textId="77777777" w:rsidR="00641BB1" w:rsidRDefault="00403F20">
            <w:pPr>
              <w:numPr>
                <w:ilvl w:val="0"/>
                <w:numId w:val="3"/>
              </w:numPr>
            </w:pPr>
            <w:r>
              <w:rPr>
                <w:rFonts w:ascii="Arial" w:eastAsia="Arial" w:hAnsi="Arial" w:cs="Arial"/>
              </w:rPr>
              <w:t>projektowanie druków ulotnych</w:t>
            </w:r>
          </w:p>
          <w:p w14:paraId="40A1BD1E" w14:textId="77777777" w:rsidR="00641BB1" w:rsidRDefault="00403F20">
            <w:pPr>
              <w:numPr>
                <w:ilvl w:val="0"/>
                <w:numId w:val="3"/>
              </w:numPr>
              <w:tabs>
                <w:tab w:val="left" w:pos="30240"/>
                <w:tab w:val="left" w:pos="30240"/>
              </w:tabs>
              <w:spacing w:line="276" w:lineRule="auto"/>
            </w:pPr>
            <w:r>
              <w:rPr>
                <w:rFonts w:ascii="Arial" w:eastAsia="Arial" w:hAnsi="Arial" w:cs="Arial"/>
              </w:rPr>
              <w:t>komunikat wizualny: środki, struktura treści, identyfikacja wizualna ;</w:t>
            </w:r>
          </w:p>
          <w:p w14:paraId="17E103EA" w14:textId="77777777" w:rsidR="00641BB1" w:rsidRDefault="00403F20">
            <w:pPr>
              <w:numPr>
                <w:ilvl w:val="0"/>
                <w:numId w:val="3"/>
              </w:numPr>
              <w:tabs>
                <w:tab w:val="left" w:pos="30240"/>
                <w:tab w:val="left" w:pos="30240"/>
              </w:tabs>
              <w:spacing w:line="276" w:lineRule="auto"/>
            </w:pPr>
            <w:r>
              <w:rPr>
                <w:rFonts w:ascii="Arial" w:eastAsia="Arial" w:hAnsi="Arial" w:cs="Arial"/>
              </w:rPr>
              <w:t xml:space="preserve">typografia: kroje, układ, </w:t>
            </w:r>
            <w:r>
              <w:rPr>
                <w:rFonts w:ascii="Arial" w:eastAsia="Arial" w:hAnsi="Arial" w:cs="Arial"/>
              </w:rPr>
              <w:t>kompozycja;</w:t>
            </w:r>
          </w:p>
          <w:p w14:paraId="2E5FDD95" w14:textId="77777777" w:rsidR="00641BB1" w:rsidRDefault="00403F20">
            <w:pPr>
              <w:numPr>
                <w:ilvl w:val="0"/>
                <w:numId w:val="3"/>
              </w:numPr>
              <w:tabs>
                <w:tab w:val="left" w:pos="30240"/>
                <w:tab w:val="left" w:pos="30240"/>
              </w:tabs>
              <w:spacing w:line="276" w:lineRule="auto"/>
            </w:pPr>
            <w:r>
              <w:rPr>
                <w:rFonts w:ascii="Arial" w:eastAsia="Arial" w:hAnsi="Arial" w:cs="Arial"/>
              </w:rPr>
              <w:t>druki użytkowe: ulotka, folder, katalog;</w:t>
            </w:r>
          </w:p>
          <w:p w14:paraId="2EC47219" w14:textId="77777777" w:rsidR="00641BB1" w:rsidRDefault="00403F20">
            <w:pPr>
              <w:numPr>
                <w:ilvl w:val="0"/>
                <w:numId w:val="3"/>
              </w:numPr>
              <w:tabs>
                <w:tab w:val="left" w:pos="30240"/>
                <w:tab w:val="left" w:pos="30240"/>
              </w:tabs>
              <w:spacing w:line="276" w:lineRule="auto"/>
            </w:pPr>
            <w:r>
              <w:rPr>
                <w:rFonts w:ascii="Arial" w:eastAsia="Arial" w:hAnsi="Arial" w:cs="Arial"/>
              </w:rPr>
              <w:t>książka: okładka, layout, zasady składu, struktura treści;</w:t>
            </w:r>
          </w:p>
          <w:p w14:paraId="415A022C" w14:textId="77777777" w:rsidR="00641BB1" w:rsidRDefault="00403F20">
            <w:pPr>
              <w:numPr>
                <w:ilvl w:val="0"/>
                <w:numId w:val="3"/>
              </w:numPr>
              <w:tabs>
                <w:tab w:val="left" w:pos="30240"/>
                <w:tab w:val="left" w:pos="30240"/>
              </w:tabs>
              <w:spacing w:line="276" w:lineRule="auto"/>
            </w:pPr>
            <w:r>
              <w:rPr>
                <w:rFonts w:ascii="Arial" w:eastAsia="Arial" w:hAnsi="Arial" w:cs="Arial"/>
              </w:rPr>
              <w:t>reprodukcja: druk, barwa, materiały, nośniki, dokumentacja;</w:t>
            </w:r>
          </w:p>
          <w:p w14:paraId="35122AB3" w14:textId="77777777" w:rsidR="00641BB1" w:rsidRDefault="00403F20">
            <w:pPr>
              <w:numPr>
                <w:ilvl w:val="0"/>
                <w:numId w:val="3"/>
              </w:numPr>
              <w:tabs>
                <w:tab w:val="left" w:pos="30240"/>
                <w:tab w:val="left" w:pos="30240"/>
              </w:tabs>
              <w:spacing w:line="276" w:lineRule="auto"/>
            </w:pPr>
            <w:r>
              <w:rPr>
                <w:rFonts w:ascii="Arial" w:eastAsia="Arial" w:hAnsi="Arial" w:cs="Arial"/>
              </w:rPr>
              <w:t>klasyka projektowania: kierunki, tendencje, autorzy, dzieła;</w:t>
            </w:r>
          </w:p>
          <w:p w14:paraId="14FCF144" w14:textId="77777777" w:rsidR="00641BB1" w:rsidRDefault="00403F20">
            <w:pPr>
              <w:numPr>
                <w:ilvl w:val="0"/>
                <w:numId w:val="3"/>
              </w:numPr>
              <w:tabs>
                <w:tab w:val="left" w:pos="30240"/>
                <w:tab w:val="left" w:pos="30240"/>
              </w:tabs>
              <w:spacing w:line="276" w:lineRule="auto"/>
            </w:pPr>
            <w:r>
              <w:rPr>
                <w:rFonts w:ascii="Arial" w:eastAsia="Arial" w:hAnsi="Arial" w:cs="Arial"/>
              </w:rPr>
              <w:t xml:space="preserve">aktualne tendencje </w:t>
            </w:r>
            <w:proofErr w:type="spellStart"/>
            <w:r>
              <w:rPr>
                <w:rFonts w:ascii="Arial" w:eastAsia="Arial" w:hAnsi="Arial" w:cs="Arial"/>
              </w:rPr>
              <w:t>wpro</w:t>
            </w:r>
            <w:r>
              <w:rPr>
                <w:rFonts w:ascii="Arial" w:eastAsia="Arial" w:hAnsi="Arial" w:cs="Arial"/>
              </w:rPr>
              <w:t>jektowaniu</w:t>
            </w:r>
            <w:proofErr w:type="spellEnd"/>
            <w:r>
              <w:rPr>
                <w:rFonts w:ascii="Arial" w:eastAsia="Arial" w:hAnsi="Arial" w:cs="Arial"/>
              </w:rPr>
              <w:t>;</w:t>
            </w:r>
          </w:p>
          <w:p w14:paraId="46C0882F" w14:textId="77777777" w:rsidR="00641BB1" w:rsidRDefault="00403F20">
            <w:pPr>
              <w:numPr>
                <w:ilvl w:val="0"/>
                <w:numId w:val="3"/>
              </w:num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metodyka projektowania: etapy pracy, praca indywidualna;</w:t>
            </w:r>
          </w:p>
          <w:p w14:paraId="63353BAE" w14:textId="77777777" w:rsidR="00641BB1" w:rsidRDefault="00641BB1"/>
        </w:tc>
      </w:tr>
    </w:tbl>
    <w:p w14:paraId="75C98FBF" w14:textId="77777777" w:rsidR="00641BB1" w:rsidRDefault="00641BB1"/>
    <w:p w14:paraId="509C7D89" w14:textId="77777777" w:rsidR="00641BB1" w:rsidRDefault="00641BB1"/>
    <w:p w14:paraId="1E88C105" w14:textId="77777777" w:rsidR="00641BB1" w:rsidRDefault="00641BB1"/>
    <w:p w14:paraId="7F61A4E5" w14:textId="77777777" w:rsidR="00641BB1" w:rsidRDefault="00641BB1"/>
    <w:p w14:paraId="5FFFDB5A" w14:textId="77777777" w:rsidR="00641BB1" w:rsidRDefault="00641BB1"/>
    <w:p w14:paraId="758EF6C4" w14:textId="77777777" w:rsidR="00641BB1" w:rsidRDefault="00641BB1"/>
    <w:p w14:paraId="089DACB3" w14:textId="77777777" w:rsidR="00641BB1" w:rsidRDefault="00403F20">
      <w:r>
        <w:rPr>
          <w:rFonts w:ascii="Arial" w:eastAsia="Arial" w:hAnsi="Arial" w:cs="Arial"/>
        </w:rPr>
        <w:t>Wykaz literatury podstawowej</w:t>
      </w:r>
    </w:p>
    <w:p w14:paraId="23F70D4B" w14:textId="77777777" w:rsidR="00641BB1" w:rsidRDefault="00641BB1"/>
    <w:tbl>
      <w:tblPr>
        <w:tblW w:w="963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2"/>
      </w:tblGrid>
      <w:tr w:rsidR="00641BB1" w14:paraId="7B3F03E6" w14:textId="77777777">
        <w:tblPrEx>
          <w:tblCellMar>
            <w:top w:w="0" w:type="dxa"/>
            <w:bottom w:w="0" w:type="dxa"/>
          </w:tblCellMar>
        </w:tblPrEx>
        <w:trPr>
          <w:trHeight w:val="5310"/>
        </w:trPr>
        <w:tc>
          <w:tcPr>
            <w:tcW w:w="96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C5CDE9" w14:textId="77777777" w:rsidR="00641BB1" w:rsidRDefault="00403F20">
            <w:pPr>
              <w:spacing w:line="276" w:lineRule="auto"/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lastRenderedPageBreak/>
              <w:t>Bhaskaran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Lakshmi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„Czym jest projektowanie publikacji”;</w:t>
            </w:r>
          </w:p>
          <w:p w14:paraId="5A79516A" w14:textId="77777777" w:rsidR="00641BB1" w:rsidRDefault="00403F20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 xml:space="preserve">Tim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Harrower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„Podręcznik projektanta gazet”;</w:t>
            </w:r>
          </w:p>
          <w:p w14:paraId="7B352D51" w14:textId="77777777" w:rsidR="00641BB1" w:rsidRDefault="00403F20">
            <w:pPr>
              <w:spacing w:line="276" w:lineRule="auto"/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Hoeks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Henk,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Lentjes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Ewan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, "Triumf </w:t>
            </w:r>
            <w:r>
              <w:rPr>
                <w:rFonts w:ascii="Arial" w:eastAsia="Arial" w:hAnsi="Arial" w:cs="Arial"/>
                <w:color w:val="000000"/>
              </w:rPr>
              <w:t>typografii. Kultura, komunikacja, nowe media", d2d.pl, Kraków 2017</w:t>
            </w:r>
          </w:p>
          <w:p w14:paraId="42186626" w14:textId="77777777" w:rsidR="00641BB1" w:rsidRDefault="00403F20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 xml:space="preserve">Janusz Górski, "Dosłownie. Liternicze i typograficzne okładki polskich książek 1944–2019",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KArakter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2021</w:t>
            </w:r>
          </w:p>
          <w:p w14:paraId="3D13A509" w14:textId="77777777" w:rsidR="00641BB1" w:rsidRDefault="00403F20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 xml:space="preserve">Robert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Chwałkowski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„Typografia typowej książki”;</w:t>
            </w:r>
          </w:p>
          <w:p w14:paraId="35AF0CF5" w14:textId="77777777" w:rsidR="00641BB1" w:rsidRDefault="00403F20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  <w:lang w:val="en-US"/>
              </w:rPr>
              <w:t xml:space="preserve">Michael Mitchell </w:t>
            </w:r>
            <w:proofErr w:type="spellStart"/>
            <w:r>
              <w:rPr>
                <w:rFonts w:ascii="Arial" w:eastAsia="Arial" w:hAnsi="Arial" w:cs="Arial"/>
                <w:color w:val="000000"/>
                <w:lang w:val="en-US"/>
              </w:rPr>
              <w:t>i</w:t>
            </w:r>
            <w:proofErr w:type="spellEnd"/>
            <w:r>
              <w:rPr>
                <w:rFonts w:ascii="Arial" w:eastAsia="Arial" w:hAnsi="Arial" w:cs="Arial"/>
                <w:color w:val="000000"/>
                <w:lang w:val="en-US"/>
              </w:rPr>
              <w:t xml:space="preserve"> Susan Wightman „</w:t>
            </w:r>
            <w:proofErr w:type="spellStart"/>
            <w:r>
              <w:rPr>
                <w:rFonts w:ascii="Arial" w:eastAsia="Arial" w:hAnsi="Arial" w:cs="Arial"/>
                <w:color w:val="000000"/>
                <w:lang w:val="en-US"/>
              </w:rPr>
              <w:t>Typografia</w:t>
            </w:r>
            <w:proofErr w:type="spellEnd"/>
            <w:r>
              <w:rPr>
                <w:rFonts w:ascii="Arial" w:eastAsia="Arial" w:hAnsi="Arial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lang w:val="en-US"/>
              </w:rPr>
              <w:t>książki</w:t>
            </w:r>
            <w:proofErr w:type="spellEnd"/>
            <w:r>
              <w:rPr>
                <w:rFonts w:ascii="Arial" w:eastAsia="Arial" w:hAnsi="Arial" w:cs="Arial"/>
                <w:color w:val="000000"/>
                <w:lang w:val="en-US"/>
              </w:rPr>
              <w:t xml:space="preserve">. </w:t>
            </w:r>
            <w:r>
              <w:rPr>
                <w:rFonts w:ascii="Arial" w:eastAsia="Arial" w:hAnsi="Arial" w:cs="Arial"/>
                <w:color w:val="000000"/>
              </w:rPr>
              <w:t>Podręcznik projektanta”;</w:t>
            </w:r>
          </w:p>
          <w:p w14:paraId="1790DFCF" w14:textId="77777777" w:rsidR="00641BB1" w:rsidRDefault="00403F20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Andrzej Tomaszewski „Architektura książki”;</w:t>
            </w:r>
          </w:p>
          <w:p w14:paraId="2BE6C2A5" w14:textId="77777777" w:rsidR="00641BB1" w:rsidRDefault="00403F20">
            <w:pPr>
              <w:spacing w:line="276" w:lineRule="auto"/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Forssman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Friedrich „Pierwsza pomoc w typografii”;</w:t>
            </w:r>
          </w:p>
          <w:p w14:paraId="4EC6017E" w14:textId="77777777" w:rsidR="00641BB1" w:rsidRDefault="00403F20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  <w:lang w:val="en-US"/>
              </w:rPr>
              <w:t xml:space="preserve">G. Ambrose, P. Harris “Layout. </w:t>
            </w:r>
            <w:r>
              <w:rPr>
                <w:rFonts w:ascii="Arial" w:eastAsia="Arial" w:hAnsi="Arial" w:cs="Arial"/>
                <w:color w:val="000000"/>
              </w:rPr>
              <w:t>Zasady/kompozycja/zastosowanie”</w:t>
            </w:r>
          </w:p>
          <w:p w14:paraId="1D34188A" w14:textId="77777777" w:rsidR="00641BB1" w:rsidRDefault="00403F20">
            <w:r>
              <w:rPr>
                <w:rFonts w:ascii="Arial" w:eastAsia="Arial" w:hAnsi="Arial" w:cs="Arial"/>
              </w:rPr>
              <w:t xml:space="preserve">„Człowiek i jego znaki” Adrian </w:t>
            </w:r>
            <w:proofErr w:type="spellStart"/>
            <w:r>
              <w:rPr>
                <w:rFonts w:ascii="Arial" w:eastAsia="Arial" w:hAnsi="Arial" w:cs="Arial"/>
              </w:rPr>
              <w:t>Frutiger</w:t>
            </w:r>
            <w:proofErr w:type="spellEnd"/>
            <w:r>
              <w:rPr>
                <w:rFonts w:ascii="Arial" w:eastAsia="Arial" w:hAnsi="Arial" w:cs="Arial"/>
              </w:rPr>
              <w:t xml:space="preserve"> (wyd. d2d)</w:t>
            </w:r>
          </w:p>
          <w:p w14:paraId="729E30D5" w14:textId="77777777" w:rsidR="00641BB1" w:rsidRDefault="00403F20">
            <w:pPr>
              <w:spacing w:line="276" w:lineRule="auto"/>
            </w:pPr>
            <w:proofErr w:type="spellStart"/>
            <w:r>
              <w:rPr>
                <w:rFonts w:ascii="Arial" w:eastAsia="Arial" w:hAnsi="Arial" w:cs="Arial"/>
              </w:rPr>
              <w:t>A.T</w:t>
            </w:r>
            <w:r>
              <w:rPr>
                <w:rFonts w:ascii="Arial" w:eastAsia="Arial" w:hAnsi="Arial" w:cs="Arial"/>
              </w:rPr>
              <w:t>omaszewski</w:t>
            </w:r>
            <w:proofErr w:type="spellEnd"/>
            <w:r>
              <w:rPr>
                <w:rFonts w:ascii="Arial" w:eastAsia="Arial" w:hAnsi="Arial" w:cs="Arial"/>
              </w:rPr>
              <w:t xml:space="preserve">, </w:t>
            </w:r>
            <w:r>
              <w:rPr>
                <w:rFonts w:ascii="Arial" w:eastAsia="Arial" w:hAnsi="Arial" w:cs="Arial"/>
                <w:i/>
              </w:rPr>
              <w:t>Architektura książki</w:t>
            </w:r>
            <w:r>
              <w:rPr>
                <w:rFonts w:ascii="Arial" w:eastAsia="Arial" w:hAnsi="Arial" w:cs="Arial"/>
              </w:rPr>
              <w:t>, Centralny Ośrodek Badawczo-Rozwojowy Przemysłu Poligraficznego, Warszawa 2011</w:t>
            </w:r>
          </w:p>
          <w:p w14:paraId="39C45F41" w14:textId="77777777" w:rsidR="00641BB1" w:rsidRDefault="00403F20">
            <w:pPr>
              <w:spacing w:line="276" w:lineRule="auto"/>
            </w:pPr>
            <w:r>
              <w:rPr>
                <w:rFonts w:ascii="Arial" w:eastAsia="Arial" w:hAnsi="Arial" w:cs="Arial"/>
              </w:rPr>
              <w:t xml:space="preserve">K. </w:t>
            </w:r>
            <w:proofErr w:type="spellStart"/>
            <w:r>
              <w:rPr>
                <w:rFonts w:ascii="Arial" w:eastAsia="Arial" w:hAnsi="Arial" w:cs="Arial"/>
              </w:rPr>
              <w:t>Lenk</w:t>
            </w:r>
            <w:proofErr w:type="spellEnd"/>
            <w:r>
              <w:rPr>
                <w:rFonts w:ascii="Arial" w:eastAsia="Arial" w:hAnsi="Arial" w:cs="Arial"/>
              </w:rPr>
              <w:t xml:space="preserve">, </w:t>
            </w:r>
            <w:r>
              <w:rPr>
                <w:rFonts w:ascii="Arial" w:eastAsia="Arial" w:hAnsi="Arial" w:cs="Arial"/>
                <w:i/>
              </w:rPr>
              <w:t xml:space="preserve">Krótkie teksty o sztuce projektowania, </w:t>
            </w:r>
            <w:r>
              <w:rPr>
                <w:rFonts w:ascii="Arial" w:eastAsia="Arial" w:hAnsi="Arial" w:cs="Arial"/>
              </w:rPr>
              <w:t>słowo/obraz/terytoria, Gdańsk 2011</w:t>
            </w:r>
          </w:p>
          <w:p w14:paraId="3D870E77" w14:textId="77777777" w:rsidR="00641BB1" w:rsidRDefault="00403F20">
            <w:pPr>
              <w:spacing w:line="276" w:lineRule="auto"/>
            </w:pPr>
            <w:r>
              <w:rPr>
                <w:rFonts w:ascii="Arial" w:eastAsia="Arial" w:hAnsi="Arial" w:cs="Arial"/>
              </w:rPr>
              <w:t xml:space="preserve">P. Rypson, </w:t>
            </w:r>
            <w:r>
              <w:rPr>
                <w:rFonts w:ascii="Arial" w:eastAsia="Arial" w:hAnsi="Arial" w:cs="Arial"/>
                <w:i/>
              </w:rPr>
              <w:t>Nie gęsi</w:t>
            </w:r>
            <w:r>
              <w:rPr>
                <w:rFonts w:ascii="Arial" w:eastAsia="Arial" w:hAnsi="Arial" w:cs="Arial"/>
              </w:rPr>
              <w:t xml:space="preserve">, Polskie projektowanie graficzne </w:t>
            </w:r>
            <w:r>
              <w:rPr>
                <w:rFonts w:ascii="Arial" w:eastAsia="Arial" w:hAnsi="Arial" w:cs="Arial"/>
              </w:rPr>
              <w:t xml:space="preserve">1919–1949, </w:t>
            </w:r>
            <w:proofErr w:type="spellStart"/>
            <w:r>
              <w:rPr>
                <w:rFonts w:ascii="Arial" w:eastAsia="Arial" w:hAnsi="Arial" w:cs="Arial"/>
              </w:rPr>
              <w:t>Karakter</w:t>
            </w:r>
            <w:proofErr w:type="spellEnd"/>
            <w:r>
              <w:rPr>
                <w:rFonts w:ascii="Arial" w:eastAsia="Arial" w:hAnsi="Arial" w:cs="Arial"/>
              </w:rPr>
              <w:t>, Kraków 2011</w:t>
            </w:r>
          </w:p>
          <w:p w14:paraId="0142BA82" w14:textId="77777777" w:rsidR="00641BB1" w:rsidRDefault="00403F20">
            <w:pPr>
              <w:spacing w:line="276" w:lineRule="auto"/>
            </w:pPr>
            <w:r>
              <w:rPr>
                <w:rFonts w:ascii="Arial" w:eastAsia="Arial" w:hAnsi="Arial" w:cs="Arial"/>
              </w:rPr>
              <w:t>katalogi Międzynarodowego Biennale Plakatu w Warszawie</w:t>
            </w:r>
          </w:p>
          <w:p w14:paraId="77F9C771" w14:textId="77777777" w:rsidR="00641BB1" w:rsidRDefault="00641BB1">
            <w:pPr>
              <w:spacing w:line="276" w:lineRule="auto"/>
            </w:pPr>
          </w:p>
          <w:p w14:paraId="44653F6D" w14:textId="77777777" w:rsidR="00641BB1" w:rsidRDefault="00641BB1">
            <w:pPr>
              <w:spacing w:line="276" w:lineRule="auto"/>
            </w:pPr>
          </w:p>
        </w:tc>
      </w:tr>
    </w:tbl>
    <w:p w14:paraId="3B857D73" w14:textId="77777777" w:rsidR="00641BB1" w:rsidRDefault="00641BB1"/>
    <w:p w14:paraId="0B2A7807" w14:textId="77777777" w:rsidR="00641BB1" w:rsidRDefault="00403F20">
      <w:r>
        <w:rPr>
          <w:rFonts w:ascii="Arial" w:eastAsia="Arial" w:hAnsi="Arial" w:cs="Arial"/>
        </w:rPr>
        <w:t>Wykaz literatury uzupełniającej</w:t>
      </w:r>
    </w:p>
    <w:p w14:paraId="774B5073" w14:textId="77777777" w:rsidR="00641BB1" w:rsidRDefault="00641BB1"/>
    <w:tbl>
      <w:tblPr>
        <w:tblW w:w="963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2"/>
      </w:tblGrid>
      <w:tr w:rsidR="00641BB1" w14:paraId="323BAAA3" w14:textId="7777777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5A368D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 xml:space="preserve">„Elementarz stylu w typografii” Robert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Bringhurst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 (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wyd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: Design Plus)</w:t>
            </w:r>
          </w:p>
          <w:p w14:paraId="62EB92EA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 xml:space="preserve">„Pierwsza pomoc w typografii” Friedrich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Forssman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wyd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: s</w:t>
            </w:r>
            <w:r>
              <w:rPr>
                <w:rFonts w:ascii="Arial" w:eastAsia="Arial" w:hAnsi="Arial" w:cs="Arial"/>
                <w:color w:val="000000"/>
              </w:rPr>
              <w:t>łowo-obraz-terytoria)</w:t>
            </w:r>
          </w:p>
          <w:p w14:paraId="02701718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 xml:space="preserve">„Typografia książki. Podręcznik projektanta” Michael Mitchell, Susan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Wightman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wyd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: d2d)</w:t>
            </w:r>
          </w:p>
          <w:p w14:paraId="21329F67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>„Niewielki słownik typograficzny”  Jacek Mrowczyk  (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wyd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: słowo-obraz-terytoria)</w:t>
            </w:r>
          </w:p>
          <w:p w14:paraId="2E1A084A" w14:textId="77777777" w:rsidR="00641BB1" w:rsidRDefault="00403F20">
            <w:r>
              <w:rPr>
                <w:rFonts w:ascii="Arial" w:eastAsia="Arial" w:hAnsi="Arial" w:cs="Arial"/>
                <w:color w:val="000000"/>
              </w:rPr>
              <w:t xml:space="preserve">„Widzieć/Wiedzieć” red. P. Dąbrowski J. Mrowczyk (wyd.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Karakter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)</w:t>
            </w:r>
          </w:p>
          <w:p w14:paraId="37BCCF82" w14:textId="77777777" w:rsidR="00641BB1" w:rsidRDefault="00403F20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 xml:space="preserve">„Detal w typografii” Jost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Hohuli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(wyd. d2d)</w:t>
            </w:r>
          </w:p>
          <w:p w14:paraId="617172C9" w14:textId="77777777" w:rsidR="00641BB1" w:rsidRDefault="00641BB1"/>
          <w:p w14:paraId="584D6A93" w14:textId="77777777" w:rsidR="00641BB1" w:rsidRDefault="00403F20">
            <w:pPr>
              <w:spacing w:line="276" w:lineRule="auto"/>
            </w:pPr>
            <w:r>
              <w:rPr>
                <w:rFonts w:ascii="Arial" w:eastAsia="Arial" w:hAnsi="Arial" w:cs="Arial"/>
                <w:b/>
                <w:color w:val="000000"/>
              </w:rPr>
              <w:t>czasopisma projektowe:</w:t>
            </w:r>
          </w:p>
          <w:p w14:paraId="2CFE7646" w14:textId="77777777" w:rsidR="00641BB1" w:rsidRDefault="00403F20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2+3d</w:t>
            </w:r>
          </w:p>
          <w:p w14:paraId="390C3259" w14:textId="77777777" w:rsidR="00641BB1" w:rsidRDefault="00403F20">
            <w:pPr>
              <w:spacing w:line="276" w:lineRule="auto"/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Comunication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Arts</w:t>
            </w:r>
            <w:proofErr w:type="spellEnd"/>
          </w:p>
          <w:p w14:paraId="23F44EC9" w14:textId="77777777" w:rsidR="00641BB1" w:rsidRDefault="00403F20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Novum</w:t>
            </w:r>
          </w:p>
          <w:p w14:paraId="6E7F2F50" w14:textId="77777777" w:rsidR="00641BB1" w:rsidRDefault="00641BB1">
            <w:pPr>
              <w:spacing w:line="276" w:lineRule="auto"/>
            </w:pPr>
          </w:p>
          <w:p w14:paraId="2046F60B" w14:textId="77777777" w:rsidR="00641BB1" w:rsidRDefault="00403F20">
            <w:pPr>
              <w:spacing w:line="276" w:lineRule="auto"/>
            </w:pPr>
            <w:r>
              <w:rPr>
                <w:rFonts w:ascii="Arial" w:eastAsia="Arial" w:hAnsi="Arial" w:cs="Arial"/>
                <w:b/>
                <w:color w:val="000000"/>
              </w:rPr>
              <w:t>magazyny internetowe:</w:t>
            </w:r>
          </w:p>
          <w:p w14:paraId="5D59BFB6" w14:textId="77777777" w:rsidR="00641BB1" w:rsidRDefault="00403F20">
            <w:pPr>
              <w:spacing w:line="276" w:lineRule="auto"/>
            </w:pPr>
            <w:hyperlink r:id="rId7" w:history="1">
              <w:r>
                <w:rPr>
                  <w:rFonts w:ascii="Arial" w:eastAsia="Arial" w:hAnsi="Arial" w:cs="Arial"/>
                  <w:color w:val="000000"/>
                  <w:u w:val="single"/>
                </w:rPr>
                <w:t>www.designboom.com</w:t>
              </w:r>
            </w:hyperlink>
          </w:p>
          <w:p w14:paraId="571CA067" w14:textId="77777777" w:rsidR="00641BB1" w:rsidRDefault="00403F20">
            <w:pPr>
              <w:spacing w:line="276" w:lineRule="auto"/>
            </w:pPr>
            <w:hyperlink r:id="rId8" w:history="1">
              <w:r>
                <w:rPr>
                  <w:rFonts w:ascii="Arial" w:eastAsia="Arial" w:hAnsi="Arial" w:cs="Arial"/>
                  <w:color w:val="000000"/>
                  <w:u w:val="single"/>
                </w:rPr>
                <w:t>www.graphic-exchange.com</w:t>
              </w:r>
            </w:hyperlink>
          </w:p>
          <w:p w14:paraId="00426FDB" w14:textId="77777777" w:rsidR="00641BB1" w:rsidRDefault="00403F20">
            <w:pPr>
              <w:spacing w:line="276" w:lineRule="auto"/>
            </w:pPr>
            <w:hyperlink r:id="rId9" w:history="1">
              <w:r>
                <w:rPr>
                  <w:rFonts w:ascii="Arial" w:eastAsia="Arial" w:hAnsi="Arial" w:cs="Arial"/>
                  <w:color w:val="000000"/>
                  <w:u w:val="single"/>
                </w:rPr>
                <w:t>www.ministryoftype.co.uk</w:t>
              </w:r>
            </w:hyperlink>
          </w:p>
          <w:p w14:paraId="0FC9CF45" w14:textId="77777777" w:rsidR="00641BB1" w:rsidRDefault="00403F20">
            <w:pPr>
              <w:spacing w:line="276" w:lineRule="auto"/>
            </w:pPr>
            <w:hyperlink r:id="rId10" w:history="1">
              <w:r>
                <w:rPr>
                  <w:rFonts w:ascii="Arial" w:eastAsia="Arial" w:hAnsi="Arial" w:cs="Arial"/>
                  <w:color w:val="000000"/>
                  <w:u w:val="single"/>
                </w:rPr>
                <w:t>www.lovelypackage.com</w:t>
              </w:r>
            </w:hyperlink>
          </w:p>
          <w:p w14:paraId="4C215213" w14:textId="77777777" w:rsidR="00641BB1" w:rsidRDefault="00403F20">
            <w:pPr>
              <w:spacing w:line="276" w:lineRule="auto"/>
            </w:pPr>
            <w:hyperlink r:id="rId11" w:history="1">
              <w:r>
                <w:rPr>
                  <w:rFonts w:ascii="Arial" w:eastAsia="Arial" w:hAnsi="Arial" w:cs="Arial"/>
                  <w:color w:val="000000"/>
                  <w:u w:val="single"/>
                </w:rPr>
                <w:t>www.pixelcreation.fr</w:t>
              </w:r>
            </w:hyperlink>
          </w:p>
          <w:p w14:paraId="35567A1A" w14:textId="77777777" w:rsidR="00641BB1" w:rsidRDefault="00403F20">
            <w:pPr>
              <w:spacing w:line="276" w:lineRule="auto"/>
            </w:pPr>
            <w:hyperlink r:id="rId12" w:history="1">
              <w:r>
                <w:rPr>
                  <w:rFonts w:ascii="Arial" w:eastAsia="Arial" w:hAnsi="Arial" w:cs="Arial"/>
                  <w:color w:val="000000"/>
                  <w:u w:val="single"/>
                </w:rPr>
                <w:t>www.stgu.pl</w:t>
              </w:r>
            </w:hyperlink>
          </w:p>
          <w:p w14:paraId="51970346" w14:textId="77777777" w:rsidR="00641BB1" w:rsidRDefault="00403F20">
            <w:pPr>
              <w:spacing w:line="276" w:lineRule="auto"/>
            </w:pPr>
            <w:hyperlink r:id="rId13" w:history="1">
              <w:r>
                <w:rPr>
                  <w:rFonts w:ascii="Arial" w:eastAsia="Arial" w:hAnsi="Arial" w:cs="Arial"/>
                  <w:color w:val="000000"/>
                  <w:u w:val="single"/>
                </w:rPr>
                <w:t>www.thedieline.com</w:t>
              </w:r>
            </w:hyperlink>
          </w:p>
          <w:p w14:paraId="29656761" w14:textId="77777777" w:rsidR="00641BB1" w:rsidRDefault="00403F20">
            <w:pPr>
              <w:spacing w:line="276" w:lineRule="auto"/>
            </w:pPr>
            <w:hyperlink r:id="rId14" w:history="1">
              <w:r>
                <w:rPr>
                  <w:rFonts w:ascii="Arial" w:eastAsia="Arial" w:hAnsi="Arial" w:cs="Arial"/>
                  <w:color w:val="000000"/>
                  <w:sz w:val="24"/>
                  <w:u w:val="single"/>
                </w:rPr>
                <w:t>www.thegridsystem.org</w:t>
              </w:r>
            </w:hyperlink>
          </w:p>
        </w:tc>
      </w:tr>
    </w:tbl>
    <w:p w14:paraId="360E041C" w14:textId="77777777" w:rsidR="00641BB1" w:rsidRDefault="00641BB1"/>
    <w:p w14:paraId="52C0784B" w14:textId="77777777" w:rsidR="00641BB1" w:rsidRDefault="00641BB1"/>
    <w:p w14:paraId="3CD3B215" w14:textId="77777777" w:rsidR="00641BB1" w:rsidRDefault="00641BB1"/>
    <w:p w14:paraId="2063AB7E" w14:textId="77777777" w:rsidR="00641BB1" w:rsidRDefault="00403F20">
      <w:r>
        <w:rPr>
          <w:rFonts w:ascii="Arial" w:eastAsia="Arial" w:hAnsi="Arial" w:cs="Arial"/>
        </w:rPr>
        <w:t>Bilans godzinowy zgodny z CNPS (Całkowity Nakład Pracy Studenta)</w:t>
      </w:r>
    </w:p>
    <w:p w14:paraId="2AB6CEC7" w14:textId="77777777" w:rsidR="00641BB1" w:rsidRDefault="00641BB1"/>
    <w:tbl>
      <w:tblPr>
        <w:tblW w:w="959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66"/>
        <w:gridCol w:w="5750"/>
        <w:gridCol w:w="1076"/>
      </w:tblGrid>
      <w:tr w:rsidR="00641BB1" w14:paraId="546D07B9" w14:textId="77777777">
        <w:tblPrEx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75F24" w14:textId="77777777" w:rsidR="00641BB1" w:rsidRDefault="00403F20">
            <w:pPr>
              <w:spacing w:line="276" w:lineRule="auto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liczba godzin w kontakcie z </w:t>
            </w:r>
            <w:r>
              <w:rPr>
                <w:rFonts w:ascii="Arial" w:eastAsia="Arial" w:hAnsi="Arial" w:cs="Arial"/>
                <w:sz w:val="20"/>
              </w:rPr>
              <w:lastRenderedPageBreak/>
              <w:t>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9C06A" w14:textId="77777777" w:rsidR="00641BB1" w:rsidRDefault="00403F20">
            <w:pPr>
              <w:spacing w:line="276" w:lineRule="auto"/>
              <w:ind w:left="360"/>
              <w:jc w:val="center"/>
            </w:pPr>
            <w:r>
              <w:rPr>
                <w:rFonts w:ascii="Arial" w:eastAsia="Arial" w:hAnsi="Arial" w:cs="Arial"/>
                <w:sz w:val="20"/>
              </w:rPr>
              <w:lastRenderedPageBreak/>
              <w:t>Wykład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7A8A2" w14:textId="77777777" w:rsidR="00641BB1" w:rsidRDefault="00403F20">
            <w:pPr>
              <w:spacing w:line="276" w:lineRule="auto"/>
              <w:ind w:left="360"/>
              <w:jc w:val="both"/>
            </w:pPr>
            <w:r>
              <w:rPr>
                <w:rFonts w:ascii="Arial" w:eastAsia="Arial" w:hAnsi="Arial" w:cs="Arial"/>
                <w:sz w:val="20"/>
              </w:rPr>
              <w:t>-</w:t>
            </w:r>
          </w:p>
        </w:tc>
      </w:tr>
      <w:tr w:rsidR="00641BB1" w14:paraId="1B0273CB" w14:textId="77777777">
        <w:tblPrEx>
          <w:tblCellMar>
            <w:top w:w="0" w:type="dxa"/>
            <w:bottom w:w="0" w:type="dxa"/>
          </w:tblCellMar>
        </w:tblPrEx>
        <w:trPr>
          <w:trHeight w:val="332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E18DF" w14:textId="77777777" w:rsidR="00641BB1" w:rsidRDefault="00403F20">
            <w:pPr>
              <w:spacing w:after="200" w:line="276" w:lineRule="auto"/>
            </w:pPr>
            <w:r>
              <w:rPr>
                <w:rFonts w:eastAsia="Calibri" w:cs="Calibri"/>
              </w:rPr>
              <w:lastRenderedPageBreak/>
              <w:t xml:space="preserve"> 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D2CF4" w14:textId="77777777" w:rsidR="00641BB1" w:rsidRDefault="00403F20">
            <w:pPr>
              <w:spacing w:line="276" w:lineRule="auto"/>
              <w:ind w:left="360"/>
              <w:jc w:val="center"/>
            </w:pPr>
            <w:r>
              <w:rPr>
                <w:rFonts w:ascii="Arial" w:eastAsia="Arial" w:hAnsi="Arial" w:cs="Arial"/>
                <w:sz w:val="20"/>
              </w:rPr>
              <w:t>Konwersatorium (ćwiczenia, laboratorium itd.)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275EA" w14:textId="77777777" w:rsidR="00641BB1" w:rsidRDefault="00403F20">
            <w:pPr>
              <w:spacing w:line="276" w:lineRule="auto"/>
              <w:ind w:left="360"/>
              <w:jc w:val="both"/>
            </w:pPr>
            <w:r>
              <w:rPr>
                <w:rFonts w:ascii="Arial" w:eastAsia="Arial" w:hAnsi="Arial" w:cs="Arial"/>
                <w:sz w:val="20"/>
              </w:rPr>
              <w:t>50</w:t>
            </w:r>
          </w:p>
        </w:tc>
      </w:tr>
      <w:tr w:rsidR="00641BB1" w14:paraId="2838272D" w14:textId="77777777">
        <w:tblPrEx>
          <w:tblCellMar>
            <w:top w:w="0" w:type="dxa"/>
            <w:bottom w:w="0" w:type="dxa"/>
          </w:tblCellMar>
        </w:tblPrEx>
        <w:trPr>
          <w:trHeight w:val="67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0E7DF" w14:textId="77777777" w:rsidR="00641BB1" w:rsidRDefault="00403F20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C2789" w14:textId="77777777" w:rsidR="00641BB1" w:rsidRDefault="00403F20">
            <w:pPr>
              <w:spacing w:line="276" w:lineRule="auto"/>
              <w:ind w:left="360"/>
              <w:jc w:val="center"/>
            </w:pPr>
            <w:r>
              <w:rPr>
                <w:rFonts w:ascii="Arial" w:eastAsia="Arial" w:hAnsi="Arial" w:cs="Arial"/>
                <w:sz w:val="20"/>
              </w:rPr>
              <w:t>Pozostałe godziny kontaktu studenta z prowadzącym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57E3A" w14:textId="77777777" w:rsidR="00641BB1" w:rsidRDefault="00403F20">
            <w:pPr>
              <w:spacing w:line="276" w:lineRule="auto"/>
              <w:ind w:left="360"/>
              <w:jc w:val="both"/>
            </w:pPr>
            <w:r>
              <w:rPr>
                <w:rFonts w:ascii="Arial" w:eastAsia="Arial" w:hAnsi="Arial" w:cs="Arial"/>
                <w:sz w:val="20"/>
              </w:rPr>
              <w:t>-</w:t>
            </w:r>
          </w:p>
        </w:tc>
      </w:tr>
      <w:tr w:rsidR="00641BB1" w14:paraId="1C878378" w14:textId="77777777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3B45B" w14:textId="77777777" w:rsidR="00641BB1" w:rsidRDefault="00403F20">
            <w:pPr>
              <w:spacing w:line="276" w:lineRule="auto"/>
              <w:jc w:val="center"/>
            </w:pPr>
            <w:r>
              <w:rPr>
                <w:rFonts w:ascii="Arial" w:eastAsia="Arial" w:hAnsi="Arial" w:cs="Arial"/>
                <w:sz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AB3B6" w14:textId="77777777" w:rsidR="00641BB1" w:rsidRDefault="00403F20">
            <w:pPr>
              <w:spacing w:line="276" w:lineRule="auto"/>
              <w:ind w:left="36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Lektura w ramach </w:t>
            </w:r>
            <w:r>
              <w:rPr>
                <w:rFonts w:ascii="Arial" w:eastAsia="Arial" w:hAnsi="Arial" w:cs="Arial"/>
                <w:sz w:val="20"/>
              </w:rPr>
              <w:t>przygotowania do zajęć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D5737" w14:textId="77777777" w:rsidR="00641BB1" w:rsidRDefault="00403F20">
            <w:pPr>
              <w:spacing w:line="276" w:lineRule="auto"/>
              <w:ind w:left="360"/>
              <w:jc w:val="both"/>
            </w:pPr>
            <w:r>
              <w:rPr>
                <w:rFonts w:ascii="Arial" w:eastAsia="Arial" w:hAnsi="Arial" w:cs="Arial"/>
                <w:sz w:val="20"/>
              </w:rPr>
              <w:t>5</w:t>
            </w:r>
          </w:p>
        </w:tc>
      </w:tr>
      <w:tr w:rsidR="00641BB1" w14:paraId="1A3C18F1" w14:textId="77777777">
        <w:tblPrEx>
          <w:tblCellMar>
            <w:top w:w="0" w:type="dxa"/>
            <w:bottom w:w="0" w:type="dxa"/>
          </w:tblCellMar>
        </w:tblPrEx>
        <w:trPr>
          <w:trHeight w:val="71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B45B3" w14:textId="77777777" w:rsidR="00641BB1" w:rsidRDefault="00403F20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D92DC" w14:textId="77777777" w:rsidR="00641BB1" w:rsidRDefault="00403F20">
            <w:pPr>
              <w:spacing w:line="276" w:lineRule="auto"/>
              <w:ind w:left="360"/>
              <w:jc w:val="center"/>
            </w:pPr>
            <w:r>
              <w:rPr>
                <w:rFonts w:ascii="Arial" w:eastAsia="Arial" w:hAnsi="Arial" w:cs="Arial"/>
                <w:sz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7C98D" w14:textId="77777777" w:rsidR="00641BB1" w:rsidRDefault="00403F20">
            <w:pPr>
              <w:spacing w:line="276" w:lineRule="auto"/>
              <w:ind w:left="360"/>
              <w:jc w:val="both"/>
            </w:pPr>
            <w:r>
              <w:rPr>
                <w:rFonts w:ascii="Arial" w:eastAsia="Arial" w:hAnsi="Arial" w:cs="Arial"/>
                <w:sz w:val="20"/>
              </w:rPr>
              <w:t>10</w:t>
            </w:r>
          </w:p>
        </w:tc>
      </w:tr>
      <w:tr w:rsidR="00641BB1" w14:paraId="553A6A78" w14:textId="77777777">
        <w:tblPrEx>
          <w:tblCellMar>
            <w:top w:w="0" w:type="dxa"/>
            <w:bottom w:w="0" w:type="dxa"/>
          </w:tblCellMar>
        </w:tblPrEx>
        <w:trPr>
          <w:trHeight w:val="731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8CA0" w14:textId="77777777" w:rsidR="00641BB1" w:rsidRDefault="00403F20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09D03" w14:textId="77777777" w:rsidR="00641BB1" w:rsidRDefault="00403F20">
            <w:pPr>
              <w:spacing w:line="276" w:lineRule="auto"/>
              <w:ind w:left="360"/>
              <w:jc w:val="center"/>
            </w:pPr>
            <w:r>
              <w:rPr>
                <w:rFonts w:ascii="Arial" w:eastAsia="Arial" w:hAnsi="Arial" w:cs="Arial"/>
                <w:sz w:val="20"/>
              </w:rPr>
              <w:t>Przygotowanie projektu lub prezentacji na podany temat (praca w grupie)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4291F" w14:textId="77777777" w:rsidR="00641BB1" w:rsidRDefault="00403F20">
            <w:pPr>
              <w:spacing w:line="276" w:lineRule="auto"/>
              <w:ind w:left="360"/>
              <w:jc w:val="both"/>
            </w:pPr>
            <w:r>
              <w:rPr>
                <w:rFonts w:ascii="Arial" w:eastAsia="Arial" w:hAnsi="Arial" w:cs="Arial"/>
                <w:sz w:val="20"/>
              </w:rPr>
              <w:t>30</w:t>
            </w:r>
          </w:p>
        </w:tc>
      </w:tr>
      <w:tr w:rsidR="00641BB1" w14:paraId="66EE0049" w14:textId="77777777">
        <w:tblPrEx>
          <w:tblCellMar>
            <w:top w:w="0" w:type="dxa"/>
            <w:bottom w:w="0" w:type="dxa"/>
          </w:tblCellMar>
        </w:tblPrEx>
        <w:trPr>
          <w:trHeight w:val="365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36020" w14:textId="77777777" w:rsidR="00641BB1" w:rsidRDefault="00403F20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B7FFF" w14:textId="77777777" w:rsidR="00641BB1" w:rsidRDefault="00403F20">
            <w:pPr>
              <w:spacing w:line="276" w:lineRule="auto"/>
              <w:ind w:left="36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Przygotowanie do </w:t>
            </w:r>
            <w:r>
              <w:rPr>
                <w:rFonts w:ascii="Arial" w:eastAsia="Arial" w:hAnsi="Arial" w:cs="Arial"/>
                <w:sz w:val="20"/>
              </w:rPr>
              <w:t>egzaminu/zaliczenia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A2157" w14:textId="77777777" w:rsidR="00641BB1" w:rsidRDefault="00403F20">
            <w:pPr>
              <w:spacing w:line="276" w:lineRule="auto"/>
              <w:ind w:left="360"/>
              <w:jc w:val="both"/>
            </w:pPr>
            <w:r>
              <w:rPr>
                <w:rFonts w:ascii="Arial" w:eastAsia="Arial" w:hAnsi="Arial" w:cs="Arial"/>
                <w:sz w:val="20"/>
              </w:rPr>
              <w:t>5</w:t>
            </w:r>
          </w:p>
        </w:tc>
      </w:tr>
      <w:tr w:rsidR="00641BB1" w14:paraId="7FD2D400" w14:textId="77777777">
        <w:tblPrEx>
          <w:tblCellMar>
            <w:top w:w="0" w:type="dxa"/>
            <w:bottom w:w="0" w:type="dxa"/>
          </w:tblCellMar>
        </w:tblPrEx>
        <w:trPr>
          <w:trHeight w:val="365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DF01F" w14:textId="77777777" w:rsidR="00641BB1" w:rsidRDefault="00403F20">
            <w:pPr>
              <w:spacing w:line="276" w:lineRule="auto"/>
              <w:ind w:left="360"/>
              <w:jc w:val="center"/>
            </w:pPr>
            <w:r>
              <w:rPr>
                <w:rFonts w:ascii="Arial" w:eastAsia="Arial" w:hAnsi="Arial" w:cs="Arial"/>
                <w:sz w:val="20"/>
              </w:rPr>
              <w:t>Ogółem bilans czasu pracy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1BBEB" w14:textId="77777777" w:rsidR="00641BB1" w:rsidRDefault="00403F20">
            <w:pPr>
              <w:spacing w:line="276" w:lineRule="auto"/>
              <w:jc w:val="center"/>
            </w:pPr>
            <w:r>
              <w:rPr>
                <w:rFonts w:ascii="Arial" w:eastAsia="Arial" w:hAnsi="Arial" w:cs="Arial"/>
                <w:sz w:val="20"/>
              </w:rPr>
              <w:t>100</w:t>
            </w:r>
          </w:p>
        </w:tc>
      </w:tr>
      <w:tr w:rsidR="00641BB1" w14:paraId="48179506" w14:textId="77777777">
        <w:tblPrEx>
          <w:tblCellMar>
            <w:top w:w="0" w:type="dxa"/>
            <w:bottom w:w="0" w:type="dxa"/>
          </w:tblCellMar>
        </w:tblPrEx>
        <w:trPr>
          <w:trHeight w:val="392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BF597" w14:textId="77777777" w:rsidR="00641BB1" w:rsidRDefault="00403F20">
            <w:pPr>
              <w:spacing w:line="276" w:lineRule="auto"/>
              <w:ind w:left="360"/>
              <w:jc w:val="center"/>
            </w:pPr>
            <w:r>
              <w:rPr>
                <w:rFonts w:ascii="Arial" w:eastAsia="Arial" w:hAnsi="Arial" w:cs="Arial"/>
                <w:sz w:val="20"/>
              </w:rPr>
              <w:t>Liczba punktów ECTS w zależności od przyjętego przelicznika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989C9" w14:textId="77777777" w:rsidR="00641BB1" w:rsidRDefault="00403F20">
            <w:pPr>
              <w:spacing w:line="276" w:lineRule="auto"/>
              <w:ind w:left="360"/>
              <w:jc w:val="both"/>
            </w:pPr>
            <w:r>
              <w:rPr>
                <w:rFonts w:ascii="Arial" w:eastAsia="Arial" w:hAnsi="Arial" w:cs="Arial"/>
                <w:sz w:val="20"/>
              </w:rPr>
              <w:t>4</w:t>
            </w:r>
          </w:p>
        </w:tc>
      </w:tr>
    </w:tbl>
    <w:p w14:paraId="4BBCD913" w14:textId="77777777" w:rsidR="00641BB1" w:rsidRDefault="00641BB1"/>
    <w:sectPr w:rsidR="00641BB1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3E482" w14:textId="77777777" w:rsidR="00403F20" w:rsidRDefault="00403F20">
      <w:r>
        <w:separator/>
      </w:r>
    </w:p>
  </w:endnote>
  <w:endnote w:type="continuationSeparator" w:id="0">
    <w:p w14:paraId="3F9E3872" w14:textId="77777777" w:rsidR="00403F20" w:rsidRDefault="00403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84979" w14:textId="77777777" w:rsidR="00403F20" w:rsidRDefault="00403F20">
      <w:r>
        <w:rPr>
          <w:color w:val="000000"/>
        </w:rPr>
        <w:separator/>
      </w:r>
    </w:p>
  </w:footnote>
  <w:footnote w:type="continuationSeparator" w:id="0">
    <w:p w14:paraId="16A32208" w14:textId="77777777" w:rsidR="00403F20" w:rsidRDefault="00403F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D36D83"/>
    <w:multiLevelType w:val="multilevel"/>
    <w:tmpl w:val="1D56BA86"/>
    <w:lvl w:ilvl="0">
      <w:numFmt w:val="bullet"/>
      <w:lvlText w:val="•"/>
      <w:lvlJc w:val="left"/>
      <w:pPr>
        <w:ind w:left="883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372122C6"/>
    <w:multiLevelType w:val="multilevel"/>
    <w:tmpl w:val="95CE83C8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50273701"/>
    <w:multiLevelType w:val="multilevel"/>
    <w:tmpl w:val="B928B7F0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41BB1"/>
    <w:rsid w:val="00403F20"/>
    <w:rsid w:val="00641BB1"/>
    <w:rsid w:val="006853A4"/>
    <w:rsid w:val="007B2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36417"/>
  <w15:docId w15:val="{67C441DC-AD23-4D63-B4A5-4FFF104C3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kern w:val="3"/>
        <w:sz w:val="22"/>
        <w:szCs w:val="22"/>
        <w:lang w:val="pl-PL" w:eastAsia="pl-PL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raphic-exchange.com/" TargetMode="External"/><Relationship Id="rId13" Type="http://schemas.openxmlformats.org/officeDocument/2006/relationships/hyperlink" Target="http://www.thedieline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esignboom.com" TargetMode="External"/><Relationship Id="rId12" Type="http://schemas.openxmlformats.org/officeDocument/2006/relationships/hyperlink" Target="http://www.stgu.p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ixelcreation.fr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lovelypackage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inistryoftype.co.uk/" TargetMode="External"/><Relationship Id="rId14" Type="http://schemas.openxmlformats.org/officeDocument/2006/relationships/hyperlink" Target="http://www.thegridsystem.org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1460</Words>
  <Characters>8760</Characters>
  <Application>Microsoft Office Word</Application>
  <DocSecurity>0</DocSecurity>
  <Lines>73</Lines>
  <Paragraphs>20</Paragraphs>
  <ScaleCrop>false</ScaleCrop>
  <Company/>
  <LinksUpToDate>false</LinksUpToDate>
  <CharactersWithSpaces>10200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Pismenko</dc:creator>
  <cp:lastModifiedBy>Alicja Pismenko</cp:lastModifiedBy>
  <cp:revision>2</cp:revision>
  <dcterms:created xsi:type="dcterms:W3CDTF">2022-02-14T19:44:00Z</dcterms:created>
  <dcterms:modified xsi:type="dcterms:W3CDTF">2022-02-14T19:44:00Z</dcterms:modified>
</cp:coreProperties>
</file>